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>ИТОГИ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>Регионального конкурса-фестиваля детского творчества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>«НАШИ ЧЕТВЕРОНОГИЕ ДРУЗЬЯ»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 xml:space="preserve">в рамках региональной выставки собак </w:t>
      </w:r>
    </w:p>
    <w:p w:rsidR="00FC08AD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F97F97" w:rsidRDefault="00FC08AD" w:rsidP="007A3E3F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 w:rsidRPr="00F97F97">
        <w:rPr>
          <w:rFonts w:ascii="Times New Roman" w:hAnsi="Times New Roman"/>
          <w:b/>
          <w:bCs/>
          <w:caps/>
          <w:sz w:val="24"/>
          <w:szCs w:val="24"/>
        </w:rPr>
        <w:t xml:space="preserve">Конкурс декоративно-прикладного и изобразительного творчества </w:t>
      </w:r>
      <w:r>
        <w:rPr>
          <w:rFonts w:ascii="Times New Roman" w:hAnsi="Times New Roman"/>
          <w:b/>
          <w:bCs/>
          <w:caps/>
          <w:sz w:val="24"/>
          <w:szCs w:val="24"/>
        </w:rPr>
        <w:br/>
      </w:r>
      <w:r w:rsidRPr="00F97F97">
        <w:rPr>
          <w:rFonts w:ascii="Times New Roman" w:hAnsi="Times New Roman"/>
          <w:b/>
          <w:bCs/>
          <w:caps/>
          <w:sz w:val="24"/>
          <w:szCs w:val="24"/>
        </w:rPr>
        <w:t>«Дог-творчество»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Номинация «Рисунок»</w:t>
      </w: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6-7 лет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Низамова Азалия Анисовна, МБОУ </w:t>
      </w:r>
      <w:r>
        <w:rPr>
          <w:rFonts w:ascii="Times New Roman" w:hAnsi="Times New Roman"/>
          <w:sz w:val="24"/>
          <w:szCs w:val="24"/>
        </w:rPr>
        <w:t>«СОШ</w:t>
      </w:r>
      <w:r w:rsidRPr="007A3E3F">
        <w:rPr>
          <w:rFonts w:ascii="Times New Roman" w:hAnsi="Times New Roman"/>
          <w:sz w:val="24"/>
          <w:szCs w:val="24"/>
        </w:rPr>
        <w:t xml:space="preserve"> №127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 xml:space="preserve"> Приволжского района г.Казани, педагог Козина Р.У.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 xml:space="preserve">2 место – </w:t>
      </w:r>
      <w:r w:rsidRPr="007A3E3F">
        <w:rPr>
          <w:rFonts w:ascii="Times New Roman" w:hAnsi="Times New Roman"/>
          <w:sz w:val="24"/>
          <w:szCs w:val="24"/>
        </w:rPr>
        <w:t xml:space="preserve">Страхов Даниил Александрович, МБОУ </w:t>
      </w:r>
      <w:r>
        <w:rPr>
          <w:rFonts w:ascii="Times New Roman" w:hAnsi="Times New Roman"/>
          <w:sz w:val="24"/>
          <w:szCs w:val="24"/>
        </w:rPr>
        <w:t xml:space="preserve">«СОШ </w:t>
      </w:r>
      <w:r w:rsidRPr="007A3E3F">
        <w:rPr>
          <w:rFonts w:ascii="Times New Roman" w:hAnsi="Times New Roman"/>
          <w:sz w:val="24"/>
          <w:szCs w:val="24"/>
        </w:rPr>
        <w:t>№127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 xml:space="preserve"> Приволжского района г.Казани, педагог Козина Р.У.</w:t>
      </w:r>
    </w:p>
    <w:p w:rsidR="00FC08AD" w:rsidRPr="007A3E3F" w:rsidRDefault="00FC08AD" w:rsidP="007A3E3F">
      <w:pPr>
        <w:pStyle w:val="NormalWeb"/>
        <w:spacing w:before="0" w:beforeAutospacing="0" w:after="0" w:afterAutospacing="0"/>
        <w:ind w:left="540" w:hanging="540"/>
        <w:jc w:val="both"/>
      </w:pPr>
      <w:r w:rsidRPr="007A3E3F">
        <w:rPr>
          <w:b/>
        </w:rPr>
        <w:t>2 место</w:t>
      </w:r>
      <w:r w:rsidRPr="007A3E3F">
        <w:t xml:space="preserve"> – Кондратьев Данила Алексеевич, МБОУ «СОШ №82 с углубленным изучением отдельных предметов им.Р.Г.Хасановой» Приволжского района г.Казани, педагог Фасхиева Л.Р.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3 место</w:t>
      </w:r>
      <w:r w:rsidRPr="007A3E3F">
        <w:rPr>
          <w:rFonts w:ascii="Times New Roman" w:hAnsi="Times New Roman"/>
          <w:sz w:val="24"/>
          <w:szCs w:val="24"/>
        </w:rPr>
        <w:t xml:space="preserve"> – Шакирова Самира, </w:t>
      </w:r>
      <w:r>
        <w:rPr>
          <w:rFonts w:ascii="Times New Roman" w:hAnsi="Times New Roman"/>
          <w:bCs/>
          <w:sz w:val="24"/>
          <w:szCs w:val="24"/>
        </w:rPr>
        <w:t>МБОУ «СОШ №10</w:t>
      </w:r>
      <w:r w:rsidRPr="007A3E3F">
        <w:rPr>
          <w:rFonts w:ascii="Times New Roman" w:hAnsi="Times New Roman"/>
          <w:bCs/>
          <w:sz w:val="24"/>
          <w:szCs w:val="24"/>
        </w:rPr>
        <w:t xml:space="preserve">» Приволжского района г.Казани, педагог </w:t>
      </w:r>
      <w:r w:rsidRPr="007A3E3F">
        <w:rPr>
          <w:rFonts w:ascii="Times New Roman" w:hAnsi="Times New Roman"/>
          <w:sz w:val="24"/>
          <w:szCs w:val="24"/>
        </w:rPr>
        <w:t>Мифтахова</w:t>
      </w:r>
      <w:r>
        <w:rPr>
          <w:rFonts w:ascii="Times New Roman" w:hAnsi="Times New Roman"/>
          <w:sz w:val="24"/>
          <w:szCs w:val="24"/>
        </w:rPr>
        <w:t> </w:t>
      </w:r>
      <w:r w:rsidRPr="007A3E3F">
        <w:rPr>
          <w:rFonts w:ascii="Times New Roman" w:hAnsi="Times New Roman"/>
          <w:sz w:val="24"/>
          <w:szCs w:val="24"/>
        </w:rPr>
        <w:t>А.И.</w:t>
      </w:r>
    </w:p>
    <w:p w:rsidR="00FC08AD" w:rsidRPr="007A3E3F" w:rsidRDefault="00FC08AD" w:rsidP="007A3E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0873F3">
        <w:rPr>
          <w:rFonts w:ascii="Times New Roman" w:hAnsi="Times New Roman"/>
          <w:i/>
          <w:color w:val="000000"/>
          <w:sz w:val="24"/>
          <w:szCs w:val="24"/>
          <w:lang w:eastAsia="ru-RU"/>
        </w:rPr>
        <w:t>Грамота за «Творческий подход»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 xml:space="preserve">Гарифуллин Раяз, </w:t>
      </w:r>
      <w:r>
        <w:rPr>
          <w:rFonts w:ascii="Times New Roman" w:hAnsi="Times New Roman"/>
          <w:bCs/>
          <w:sz w:val="24"/>
          <w:szCs w:val="24"/>
        </w:rPr>
        <w:t>МБОУ «СОШ №10</w:t>
      </w:r>
      <w:r w:rsidRPr="007A3E3F">
        <w:rPr>
          <w:rFonts w:ascii="Times New Roman" w:hAnsi="Times New Roman"/>
          <w:bCs/>
          <w:sz w:val="24"/>
          <w:szCs w:val="24"/>
        </w:rPr>
        <w:t xml:space="preserve">» Приволжского р-на г.Казани, педагог </w:t>
      </w:r>
      <w:r w:rsidRPr="007A3E3F">
        <w:rPr>
          <w:rFonts w:ascii="Times New Roman" w:hAnsi="Times New Roman"/>
          <w:sz w:val="24"/>
          <w:szCs w:val="24"/>
        </w:rPr>
        <w:t>Мифтахова А.И.</w:t>
      </w:r>
    </w:p>
    <w:p w:rsidR="00FC08AD" w:rsidRPr="007A3E3F" w:rsidRDefault="00FC08AD" w:rsidP="007A3E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8-9 лет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Анненков Кирилл, МБУДО «Центр внешкольной работы» Приволжского района г.Казани, педагог Златоустова М.С.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Столярова Влада Ивановна, МБОУ «СОШ </w:t>
      </w:r>
      <w:r>
        <w:rPr>
          <w:rFonts w:ascii="Times New Roman" w:hAnsi="Times New Roman"/>
          <w:sz w:val="24"/>
          <w:szCs w:val="24"/>
        </w:rPr>
        <w:t>№</w:t>
      </w:r>
      <w:r w:rsidRPr="007A3E3F">
        <w:rPr>
          <w:rFonts w:ascii="Times New Roman" w:hAnsi="Times New Roman"/>
          <w:sz w:val="24"/>
          <w:szCs w:val="24"/>
        </w:rPr>
        <w:t>82 с им.Р.Г.Хасановой» г.Казани, педагог Зарифуллина В.Ф.</w:t>
      </w:r>
    </w:p>
    <w:p w:rsidR="00FC08AD" w:rsidRPr="007A3E3F" w:rsidRDefault="00FC08AD" w:rsidP="007A3E3F">
      <w:pPr>
        <w:pStyle w:val="NormalWeb"/>
        <w:spacing w:before="0" w:beforeAutospacing="0" w:after="0" w:afterAutospacing="0"/>
        <w:ind w:left="540" w:hanging="540"/>
        <w:jc w:val="both"/>
      </w:pPr>
      <w:r w:rsidRPr="007A3E3F">
        <w:rPr>
          <w:b/>
          <w:lang w:eastAsia="en-US"/>
        </w:rPr>
        <w:t>2 место</w:t>
      </w:r>
      <w:r w:rsidRPr="007A3E3F">
        <w:t xml:space="preserve"> – Гимранов Степан Аркадьевич, </w:t>
      </w:r>
      <w:r>
        <w:t>АНОО</w:t>
      </w:r>
      <w:r w:rsidRPr="007A3E3F">
        <w:t xml:space="preserve"> «Образовательный центр “Лобачевский”», педагог Булатова Г.Р.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Шайдуллина Азалия Айратовна, МБУДО «Центр внешкольной работы» Приволжского района, МБОУ «Гимназия №16», педагог Муртазина Л.Х.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Шакирзянов Амир Рамильевич, </w:t>
      </w:r>
      <w:r>
        <w:rPr>
          <w:rFonts w:ascii="Times New Roman" w:hAnsi="Times New Roman"/>
          <w:sz w:val="24"/>
          <w:szCs w:val="24"/>
        </w:rPr>
        <w:t>МБОУ</w:t>
      </w:r>
      <w:r w:rsidRPr="007A3E3F">
        <w:rPr>
          <w:rFonts w:ascii="Times New Roman" w:hAnsi="Times New Roman"/>
          <w:sz w:val="24"/>
          <w:szCs w:val="24"/>
        </w:rPr>
        <w:t xml:space="preserve"> «Гимназия №122 им</w:t>
      </w:r>
      <w:r>
        <w:rPr>
          <w:rFonts w:ascii="Times New Roman" w:hAnsi="Times New Roman"/>
          <w:sz w:val="24"/>
          <w:szCs w:val="24"/>
        </w:rPr>
        <w:t>.</w:t>
      </w:r>
      <w:r w:rsidRPr="007A3E3F">
        <w:rPr>
          <w:rFonts w:ascii="Times New Roman" w:hAnsi="Times New Roman"/>
          <w:sz w:val="24"/>
          <w:szCs w:val="24"/>
        </w:rPr>
        <w:t>Ж.А.Зайцевой» Московского района г.Казани, педагог Егорова</w:t>
      </w:r>
      <w:r>
        <w:rPr>
          <w:rFonts w:ascii="Times New Roman" w:hAnsi="Times New Roman"/>
          <w:sz w:val="24"/>
          <w:szCs w:val="24"/>
        </w:rPr>
        <w:t> </w:t>
      </w:r>
      <w:r w:rsidRPr="007A3E3F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.</w:t>
      </w:r>
      <w:r w:rsidRPr="007A3E3F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3 место</w:t>
      </w:r>
      <w:r w:rsidRPr="007A3E3F">
        <w:rPr>
          <w:rFonts w:ascii="Times New Roman" w:hAnsi="Times New Roman"/>
          <w:sz w:val="24"/>
          <w:szCs w:val="24"/>
        </w:rPr>
        <w:t xml:space="preserve"> – Хасянова Зиля Земфировна, МБОУ «Гимназия №4» Кировского района г.Казани, педагог Богапова З.Ф.</w:t>
      </w:r>
    </w:p>
    <w:p w:rsidR="00FC08AD" w:rsidRPr="007A3E3F" w:rsidRDefault="00FC08AD" w:rsidP="007A3E3F">
      <w:pPr>
        <w:pStyle w:val="NormalWeb"/>
        <w:spacing w:before="0" w:beforeAutospacing="0" w:after="0" w:afterAutospacing="0"/>
        <w:ind w:left="540" w:hanging="540"/>
        <w:jc w:val="both"/>
      </w:pPr>
      <w:r w:rsidRPr="007A3E3F">
        <w:rPr>
          <w:b/>
          <w:lang w:eastAsia="en-US"/>
        </w:rPr>
        <w:t>3 место</w:t>
      </w:r>
      <w:r w:rsidRPr="007A3E3F">
        <w:t xml:space="preserve"> – Назырова София Ильдаровна, </w:t>
      </w:r>
      <w:r>
        <w:t>АНОО</w:t>
      </w:r>
      <w:r w:rsidRPr="007A3E3F">
        <w:t xml:space="preserve"> «Образовательный центр “Лобачевский”», педагог Булатова Г.Р.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7A3E3F">
        <w:rPr>
          <w:rFonts w:ascii="Times New Roman" w:hAnsi="Times New Roman"/>
          <w:b/>
          <w:sz w:val="24"/>
          <w:szCs w:val="24"/>
        </w:rPr>
        <w:t>3 место</w:t>
      </w:r>
      <w:r w:rsidRPr="007A3E3F">
        <w:rPr>
          <w:rFonts w:ascii="Times New Roman" w:hAnsi="Times New Roman"/>
          <w:sz w:val="24"/>
          <w:szCs w:val="24"/>
        </w:rPr>
        <w:t xml:space="preserve"> – Мингалеева Асель Тимуровна, МБОУ «</w:t>
      </w:r>
      <w:r>
        <w:rPr>
          <w:rFonts w:ascii="Times New Roman" w:hAnsi="Times New Roman"/>
          <w:sz w:val="24"/>
          <w:szCs w:val="24"/>
        </w:rPr>
        <w:t>СОШ</w:t>
      </w:r>
      <w:r w:rsidRPr="007A3E3F">
        <w:rPr>
          <w:rFonts w:ascii="Times New Roman" w:hAnsi="Times New Roman"/>
          <w:sz w:val="24"/>
          <w:szCs w:val="24"/>
        </w:rPr>
        <w:t xml:space="preserve"> №82 с углубленным изучением отдельных предметов им.Р.Г.Хасановой» Приволжского района г. Казани, педагог Серебрякова Е.Н.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0873F3">
        <w:rPr>
          <w:rFonts w:ascii="Times New Roman" w:hAnsi="Times New Roman"/>
          <w:i/>
          <w:color w:val="000000"/>
          <w:sz w:val="24"/>
          <w:szCs w:val="24"/>
          <w:lang w:eastAsia="ru-RU"/>
        </w:rPr>
        <w:t>Грамота за «Творческий подход»</w:t>
      </w:r>
    </w:p>
    <w:p w:rsidR="00FC08AD" w:rsidRPr="007A3E3F" w:rsidRDefault="00FC08AD" w:rsidP="007A3E3F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</w:pPr>
      <w:r w:rsidRPr="007A3E3F">
        <w:t xml:space="preserve">Бабушкина Олеся Валерьевна, </w:t>
      </w:r>
      <w:r>
        <w:t>АНОО</w:t>
      </w:r>
      <w:r w:rsidRPr="007A3E3F">
        <w:t xml:space="preserve"> «Образовательный центр “Лобачевский”»,</w:t>
      </w:r>
      <w:r>
        <w:t xml:space="preserve"> </w:t>
      </w:r>
      <w:r w:rsidRPr="007A3E3F">
        <w:t>педагог Булатова</w:t>
      </w:r>
      <w:r>
        <w:t> </w:t>
      </w:r>
      <w:r w:rsidRPr="007A3E3F">
        <w:t>Г.Р.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 xml:space="preserve">Булатова Камилла Руслановна, МБУДО «Центр внешкольной работы» Приволжского района, МБОУ </w:t>
      </w:r>
      <w:r>
        <w:rPr>
          <w:rFonts w:ascii="Times New Roman" w:hAnsi="Times New Roman"/>
          <w:sz w:val="24"/>
          <w:szCs w:val="24"/>
        </w:rPr>
        <w:t>«Г</w:t>
      </w:r>
      <w:r w:rsidRPr="007A3E3F">
        <w:rPr>
          <w:rFonts w:ascii="Times New Roman" w:hAnsi="Times New Roman"/>
          <w:sz w:val="24"/>
          <w:szCs w:val="24"/>
        </w:rPr>
        <w:t>имназия №16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>, педагог Муртазина Л.Х.</w:t>
      </w:r>
    </w:p>
    <w:p w:rsidR="00FC08AD" w:rsidRPr="007A3E3F" w:rsidRDefault="00FC08AD" w:rsidP="007A3E3F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</w:pPr>
      <w:r w:rsidRPr="007A3E3F">
        <w:t>Рамиева Камилла, МБУДО «Центр внешкольной работы» Ново-Савиновского района г.Казани, педагог Силантьева В.С.</w:t>
      </w:r>
    </w:p>
    <w:p w:rsidR="00FC08AD" w:rsidRPr="007A3E3F" w:rsidRDefault="00FC08AD" w:rsidP="007A3E3F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</w:pPr>
      <w:r w:rsidRPr="007A3E3F">
        <w:t xml:space="preserve">Леухин Алексей Олегович, </w:t>
      </w:r>
      <w:r>
        <w:t>АНОО</w:t>
      </w:r>
      <w:r w:rsidRPr="007A3E3F">
        <w:t xml:space="preserve"> «Образовательный центр “Лобачевский”»,</w:t>
      </w:r>
      <w:r>
        <w:t xml:space="preserve"> </w:t>
      </w:r>
      <w:r w:rsidRPr="007A3E3F">
        <w:t>педагог Булатова Г.Р.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Cs/>
          <w:sz w:val="24"/>
          <w:szCs w:val="24"/>
        </w:rPr>
        <w:t>Акмалова Са</w:t>
      </w:r>
      <w:r>
        <w:rPr>
          <w:rFonts w:ascii="Times New Roman" w:hAnsi="Times New Roman"/>
          <w:bCs/>
          <w:sz w:val="24"/>
          <w:szCs w:val="24"/>
        </w:rPr>
        <w:t>мира Рудольфовна, МБОУ «СОШ №10</w:t>
      </w:r>
      <w:r w:rsidRPr="007A3E3F">
        <w:rPr>
          <w:rFonts w:ascii="Times New Roman" w:hAnsi="Times New Roman"/>
          <w:bCs/>
          <w:sz w:val="24"/>
          <w:szCs w:val="24"/>
        </w:rPr>
        <w:t>» Приволжского района г.Казани, педагог Гилемханова Э</w:t>
      </w:r>
      <w:r>
        <w:rPr>
          <w:rFonts w:ascii="Times New Roman" w:hAnsi="Times New Roman"/>
          <w:bCs/>
          <w:sz w:val="24"/>
          <w:szCs w:val="24"/>
        </w:rPr>
        <w:t>.</w:t>
      </w:r>
      <w:r w:rsidRPr="007A3E3F">
        <w:rPr>
          <w:rFonts w:ascii="Times New Roman" w:hAnsi="Times New Roman"/>
          <w:bCs/>
          <w:sz w:val="24"/>
          <w:szCs w:val="24"/>
        </w:rPr>
        <w:t>Р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FC08AD" w:rsidRPr="007A3E3F" w:rsidRDefault="00FC08AD" w:rsidP="007A3E3F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</w:pPr>
      <w:r w:rsidRPr="007A3E3F">
        <w:t xml:space="preserve">Гибадуллина Камила, </w:t>
      </w:r>
      <w:r w:rsidRPr="007A3E3F">
        <w:rPr>
          <w:bCs/>
        </w:rPr>
        <w:t>МБОУ «СОШ</w:t>
      </w:r>
      <w:r>
        <w:rPr>
          <w:bCs/>
        </w:rPr>
        <w:t xml:space="preserve"> </w:t>
      </w:r>
      <w:r w:rsidRPr="007A3E3F">
        <w:rPr>
          <w:bCs/>
        </w:rPr>
        <w:t xml:space="preserve">№10» Приволжского р-на г.Казани, педагог </w:t>
      </w:r>
      <w:r w:rsidRPr="007A3E3F">
        <w:t>Мифтахова А.И.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 xml:space="preserve">Шарафутдинов Тимур Айдарович, МБУДО </w:t>
      </w:r>
      <w:r>
        <w:rPr>
          <w:rFonts w:ascii="Times New Roman" w:hAnsi="Times New Roman"/>
          <w:sz w:val="24"/>
          <w:szCs w:val="24"/>
        </w:rPr>
        <w:t>«</w:t>
      </w:r>
      <w:r w:rsidRPr="007A3E3F">
        <w:rPr>
          <w:rFonts w:ascii="Times New Roman" w:hAnsi="Times New Roman"/>
          <w:sz w:val="24"/>
          <w:szCs w:val="24"/>
        </w:rPr>
        <w:t>ДМШ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№22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 xml:space="preserve"> Приволжского района, педагог Рассохина И.В.</w:t>
      </w:r>
    </w:p>
    <w:p w:rsidR="00FC08AD" w:rsidRPr="007A3E3F" w:rsidRDefault="00FC08AD" w:rsidP="007A3E3F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</w:pPr>
      <w:r w:rsidRPr="007A3E3F">
        <w:t xml:space="preserve">Ахметов Саид Ильназович, МБУДО «Центр внешкольной работы» Приволжского района, МБОУ </w:t>
      </w:r>
      <w:r>
        <w:t>«Г</w:t>
      </w:r>
      <w:r w:rsidRPr="007A3E3F">
        <w:t>имназия №16</w:t>
      </w:r>
      <w:r>
        <w:t>»</w:t>
      </w:r>
      <w:r w:rsidRPr="007A3E3F">
        <w:t>, педагог Муртазина Л.Х.</w:t>
      </w:r>
    </w:p>
    <w:p w:rsidR="00FC08AD" w:rsidRPr="007A3E3F" w:rsidRDefault="00FC08AD" w:rsidP="007A3E3F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</w:pPr>
      <w:r w:rsidRPr="007A3E3F">
        <w:t xml:space="preserve">Хуснутдинова Ясмина Альфредовна, МБУДО «Центр внешкольной работы» Приволжского района, МБОУ </w:t>
      </w:r>
      <w:r>
        <w:t>«Г</w:t>
      </w:r>
      <w:r w:rsidRPr="007A3E3F">
        <w:t>имназия №16</w:t>
      </w:r>
      <w:r>
        <w:t>»</w:t>
      </w:r>
      <w:r w:rsidRPr="007A3E3F">
        <w:t>, педагог Муртазина Л.Х.</w:t>
      </w:r>
    </w:p>
    <w:p w:rsidR="00FC08AD" w:rsidRPr="007A3E3F" w:rsidRDefault="00FC08AD" w:rsidP="007A3E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C08AD" w:rsidRPr="000873F3" w:rsidRDefault="00FC08AD" w:rsidP="007A3E3F">
      <w:pPr>
        <w:keepNext/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10-11 лет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Глинская Настя, МБУДО «ЦВР» Приволжского р-на г.Казани, МБОУ </w:t>
      </w:r>
      <w:r>
        <w:rPr>
          <w:rFonts w:ascii="Times New Roman" w:hAnsi="Times New Roman"/>
          <w:sz w:val="24"/>
          <w:szCs w:val="24"/>
        </w:rPr>
        <w:t>«Гимназия №</w:t>
      </w:r>
      <w:r w:rsidRPr="007A3E3F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>, педагоги Прохорова Л.З., Харитонова О.Н.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Хайрутдинова Зульфия, </w:t>
      </w:r>
      <w:r>
        <w:rPr>
          <w:rFonts w:ascii="Times New Roman" w:hAnsi="Times New Roman"/>
          <w:sz w:val="24"/>
          <w:szCs w:val="24"/>
        </w:rPr>
        <w:t>МБОУ «СОШ №</w:t>
      </w:r>
      <w:r w:rsidRPr="007A3E3F">
        <w:rPr>
          <w:rFonts w:ascii="Times New Roman" w:hAnsi="Times New Roman"/>
          <w:sz w:val="24"/>
          <w:szCs w:val="24"/>
        </w:rPr>
        <w:t>150», МБУДО «ЦВР» Приволжского р-на г.Казани, педагог Воробьева И.М.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Меремянина Яна Сергеевна, Муниципальное бюджетное учреждение молодежной политики г.Казани «Социально-реабилитационный центр для детей и подростков с девиантным поведением “Дуслык”», педагог Саляхова З.Ф.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Тиханова Ангелина Валерьевна, МБУДО </w:t>
      </w:r>
      <w:r>
        <w:rPr>
          <w:rFonts w:ascii="Times New Roman" w:hAnsi="Times New Roman"/>
          <w:sz w:val="24"/>
          <w:szCs w:val="24"/>
        </w:rPr>
        <w:t>«</w:t>
      </w:r>
      <w:r w:rsidRPr="007A3E3F">
        <w:rPr>
          <w:rFonts w:ascii="Times New Roman" w:hAnsi="Times New Roman"/>
          <w:sz w:val="24"/>
          <w:szCs w:val="24"/>
        </w:rPr>
        <w:t>ЦДОД “Заречье”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 xml:space="preserve"> Кировского р</w:t>
      </w:r>
      <w:r>
        <w:rPr>
          <w:rFonts w:ascii="Times New Roman" w:hAnsi="Times New Roman"/>
          <w:sz w:val="24"/>
          <w:szCs w:val="24"/>
        </w:rPr>
        <w:t>айона г.</w:t>
      </w:r>
      <w:r w:rsidRPr="007A3E3F">
        <w:rPr>
          <w:rFonts w:ascii="Times New Roman" w:hAnsi="Times New Roman"/>
          <w:sz w:val="24"/>
          <w:szCs w:val="24"/>
        </w:rPr>
        <w:t>Казани, педагог Богапова З.Ф.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Закирова Дина Динаровна, МБУДО «Центр внешкольной работы» Приволжского района, МБОУ </w:t>
      </w:r>
      <w:r>
        <w:rPr>
          <w:rFonts w:ascii="Times New Roman" w:hAnsi="Times New Roman"/>
          <w:sz w:val="24"/>
          <w:szCs w:val="24"/>
        </w:rPr>
        <w:t>«Г</w:t>
      </w:r>
      <w:r w:rsidRPr="007A3E3F">
        <w:rPr>
          <w:rFonts w:ascii="Times New Roman" w:hAnsi="Times New Roman"/>
          <w:sz w:val="24"/>
          <w:szCs w:val="24"/>
        </w:rPr>
        <w:t>имназия №16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>, педагог Муртазина Л.Х.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3 место</w:t>
      </w:r>
      <w:r w:rsidRPr="007A3E3F">
        <w:rPr>
          <w:rFonts w:ascii="Times New Roman" w:hAnsi="Times New Roman"/>
          <w:sz w:val="24"/>
          <w:szCs w:val="24"/>
        </w:rPr>
        <w:t xml:space="preserve"> – Гайнутдинова Камилла Ленаровна, МБОУ «Гимназия №4» Кировского района г.Казани, Богапова З.Ф.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3 место</w:t>
      </w:r>
      <w:r w:rsidRPr="007A3E3F">
        <w:rPr>
          <w:rFonts w:ascii="Times New Roman" w:hAnsi="Times New Roman"/>
          <w:sz w:val="24"/>
          <w:szCs w:val="24"/>
        </w:rPr>
        <w:t xml:space="preserve"> – Ярхамова Эльвина, МБОУ «СОШ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№1</w:t>
      </w:r>
      <w:r>
        <w:rPr>
          <w:rFonts w:ascii="Times New Roman" w:hAnsi="Times New Roman"/>
          <w:sz w:val="24"/>
          <w:szCs w:val="24"/>
        </w:rPr>
        <w:t>0</w:t>
      </w:r>
      <w:r w:rsidRPr="007A3E3F">
        <w:rPr>
          <w:rFonts w:ascii="Times New Roman" w:hAnsi="Times New Roman"/>
          <w:sz w:val="24"/>
          <w:szCs w:val="24"/>
        </w:rPr>
        <w:t>» Приволжского р-на г.Казани, педагог Ахметова А.М.</w:t>
      </w:r>
    </w:p>
    <w:p w:rsidR="00FC08AD" w:rsidRPr="007A3E3F" w:rsidRDefault="00FC08AD" w:rsidP="007A3E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0873F3">
        <w:rPr>
          <w:rFonts w:ascii="Times New Roman" w:hAnsi="Times New Roman"/>
          <w:i/>
          <w:color w:val="000000"/>
          <w:sz w:val="24"/>
          <w:szCs w:val="24"/>
          <w:lang w:eastAsia="ru-RU"/>
        </w:rPr>
        <w:t>Грамота за «Творческий подход»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 xml:space="preserve">Тухватова Милауша, МБУДО «ЦВР» Приволжского р-на г.Казани, МБОУ </w:t>
      </w:r>
      <w:r>
        <w:rPr>
          <w:rFonts w:ascii="Times New Roman" w:hAnsi="Times New Roman"/>
          <w:sz w:val="24"/>
          <w:szCs w:val="24"/>
        </w:rPr>
        <w:t>«Г</w:t>
      </w:r>
      <w:r w:rsidRPr="007A3E3F">
        <w:rPr>
          <w:rFonts w:ascii="Times New Roman" w:hAnsi="Times New Roman"/>
          <w:sz w:val="24"/>
          <w:szCs w:val="24"/>
        </w:rPr>
        <w:t>имназия №6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>, педагог Прохорова Л.З.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 xml:space="preserve">Лысова Анна, МБУДО «ЦВР» Приволжского р-на г.Казани, МБОУ </w:t>
      </w:r>
      <w:r>
        <w:rPr>
          <w:rFonts w:ascii="Times New Roman" w:hAnsi="Times New Roman"/>
          <w:sz w:val="24"/>
          <w:szCs w:val="24"/>
        </w:rPr>
        <w:t>«Г</w:t>
      </w:r>
      <w:r w:rsidRPr="007A3E3F">
        <w:rPr>
          <w:rFonts w:ascii="Times New Roman" w:hAnsi="Times New Roman"/>
          <w:sz w:val="24"/>
          <w:szCs w:val="24"/>
        </w:rPr>
        <w:t>имназия №6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>, педагоги Прохорова Л.З., Харитонова О.Н.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 xml:space="preserve">Сибгатуллин Саид, МБУДО «ЦВР» Приволжского р-на г.Казани, МБОУ </w:t>
      </w:r>
      <w:r>
        <w:rPr>
          <w:rFonts w:ascii="Times New Roman" w:hAnsi="Times New Roman"/>
          <w:sz w:val="24"/>
          <w:szCs w:val="24"/>
        </w:rPr>
        <w:t>«Г</w:t>
      </w:r>
      <w:r w:rsidRPr="007A3E3F">
        <w:rPr>
          <w:rFonts w:ascii="Times New Roman" w:hAnsi="Times New Roman"/>
          <w:sz w:val="24"/>
          <w:szCs w:val="24"/>
        </w:rPr>
        <w:t>имназия №6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>, педагоги Прохорова Л.З., Харитонова О.Н.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sz w:val="24"/>
          <w:szCs w:val="24"/>
        </w:rPr>
        <w:t>Гайнутдинова Эвелина Азатовна, МБОУ «Ги</w:t>
      </w:r>
      <w:r>
        <w:rPr>
          <w:rFonts w:ascii="Times New Roman" w:hAnsi="Times New Roman"/>
          <w:sz w:val="24"/>
          <w:szCs w:val="24"/>
        </w:rPr>
        <w:t>мназия №4» Кировского района г.</w:t>
      </w:r>
      <w:r w:rsidRPr="007A3E3F">
        <w:rPr>
          <w:rFonts w:ascii="Times New Roman" w:hAnsi="Times New Roman"/>
          <w:sz w:val="24"/>
          <w:szCs w:val="24"/>
        </w:rPr>
        <w:t>Казани, педагог Богапова З.Ф.</w:t>
      </w:r>
    </w:p>
    <w:p w:rsidR="00FC08AD" w:rsidRPr="007A3E3F" w:rsidRDefault="00FC08AD" w:rsidP="007A3E3F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</w:pPr>
      <w:r w:rsidRPr="007A3E3F">
        <w:t xml:space="preserve">Базгутдинова Алина Фаилевна, </w:t>
      </w:r>
      <w:r>
        <w:t>АНОО</w:t>
      </w:r>
      <w:r w:rsidRPr="007A3E3F">
        <w:t xml:space="preserve"> «Образовательный центр “Лобачевский”»,</w:t>
      </w:r>
      <w:r>
        <w:t xml:space="preserve"> </w:t>
      </w:r>
      <w:r w:rsidRPr="007A3E3F">
        <w:t>педагог Булатова</w:t>
      </w:r>
      <w:r>
        <w:t> </w:t>
      </w:r>
      <w:r w:rsidRPr="007A3E3F">
        <w:t>Г.Р.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12-14 лет</w:t>
      </w:r>
    </w:p>
    <w:p w:rsidR="00FC08AD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Богапова Фарида Рустемовна, МБОУ «Гимназия №4» Кировского района г.Казани, педагог Богапова З.Ф.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33607D">
        <w:rPr>
          <w:rFonts w:ascii="Times New Roman" w:hAnsi="Times New Roman"/>
          <w:b/>
          <w:sz w:val="24"/>
          <w:szCs w:val="24"/>
        </w:rPr>
        <w:t xml:space="preserve">3 место </w:t>
      </w:r>
      <w:r>
        <w:rPr>
          <w:rFonts w:ascii="Times New Roman" w:hAnsi="Times New Roman"/>
          <w:b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 xml:space="preserve">Камалиев </w:t>
      </w:r>
      <w:r w:rsidRPr="0033607D">
        <w:rPr>
          <w:rFonts w:ascii="Times New Roman" w:hAnsi="Times New Roman"/>
          <w:sz w:val="24"/>
          <w:szCs w:val="24"/>
        </w:rPr>
        <w:t xml:space="preserve">Амирхан Ленарович, </w:t>
      </w:r>
      <w:r w:rsidRPr="0066611A">
        <w:rPr>
          <w:rFonts w:ascii="Times New Roman" w:hAnsi="Times New Roman"/>
          <w:sz w:val="24"/>
          <w:szCs w:val="24"/>
        </w:rPr>
        <w:t>МБУДО «Центр внешкольной</w:t>
      </w:r>
      <w:r>
        <w:rPr>
          <w:rFonts w:ascii="Times New Roman" w:hAnsi="Times New Roman"/>
          <w:sz w:val="24"/>
          <w:szCs w:val="24"/>
        </w:rPr>
        <w:t xml:space="preserve"> работы» Приволжского района г.</w:t>
      </w:r>
      <w:r w:rsidRPr="0066611A">
        <w:rPr>
          <w:rFonts w:ascii="Times New Roman" w:hAnsi="Times New Roman"/>
          <w:sz w:val="24"/>
          <w:szCs w:val="24"/>
        </w:rPr>
        <w:t>Казани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33607D">
        <w:rPr>
          <w:rFonts w:ascii="Times New Roman" w:hAnsi="Times New Roman"/>
          <w:sz w:val="24"/>
          <w:szCs w:val="24"/>
        </w:rPr>
        <w:t>МБОУ "</w:t>
      </w:r>
      <w:r>
        <w:rPr>
          <w:rFonts w:ascii="Times New Roman" w:hAnsi="Times New Roman"/>
          <w:sz w:val="24"/>
          <w:szCs w:val="24"/>
        </w:rPr>
        <w:t>СОШ</w:t>
      </w:r>
      <w:r w:rsidRPr="0033607D">
        <w:rPr>
          <w:rFonts w:ascii="Times New Roman" w:hAnsi="Times New Roman"/>
          <w:sz w:val="24"/>
          <w:szCs w:val="24"/>
        </w:rPr>
        <w:t xml:space="preserve"> №12"</w:t>
      </w:r>
      <w:r w:rsidRPr="0066611A">
        <w:rPr>
          <w:rFonts w:ascii="Times New Roman" w:hAnsi="Times New Roman"/>
          <w:sz w:val="24"/>
          <w:szCs w:val="24"/>
        </w:rPr>
        <w:t>, педагог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607D">
        <w:rPr>
          <w:rFonts w:ascii="Times New Roman" w:hAnsi="Times New Roman"/>
          <w:sz w:val="24"/>
          <w:szCs w:val="24"/>
        </w:rPr>
        <w:t>Рафикова Э.Д.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15-18 лет</w:t>
      </w:r>
    </w:p>
    <w:p w:rsidR="00FC08AD" w:rsidRPr="007A3E3F" w:rsidRDefault="00FC08AD" w:rsidP="007A3E3F">
      <w:pPr>
        <w:spacing w:after="0" w:line="240" w:lineRule="auto"/>
        <w:ind w:left="540" w:hanging="540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Абдуллина Аделина, </w:t>
      </w:r>
      <w:r>
        <w:rPr>
          <w:rFonts w:ascii="Times New Roman" w:hAnsi="Times New Roman"/>
          <w:sz w:val="24"/>
          <w:szCs w:val="24"/>
        </w:rPr>
        <w:t>МБОУ «Лицей №</w:t>
      </w:r>
      <w:r w:rsidRPr="007A3E3F">
        <w:rPr>
          <w:rFonts w:ascii="Times New Roman" w:hAnsi="Times New Roman"/>
          <w:sz w:val="24"/>
          <w:szCs w:val="24"/>
        </w:rPr>
        <w:t>5», педагог Марценюк О.С.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Прохорова Катя, МБУДО «ЦВР» Приволжского р-на г.Казани., МБОУ </w:t>
      </w:r>
      <w:r>
        <w:rPr>
          <w:rFonts w:ascii="Times New Roman" w:hAnsi="Times New Roman"/>
          <w:sz w:val="24"/>
          <w:szCs w:val="24"/>
        </w:rPr>
        <w:t>«СОШ №</w:t>
      </w:r>
      <w:r w:rsidRPr="007A3E3F">
        <w:rPr>
          <w:rFonts w:ascii="Times New Roman" w:hAnsi="Times New Roman"/>
          <w:sz w:val="24"/>
          <w:szCs w:val="24"/>
        </w:rPr>
        <w:t>131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>, педагог Прохорова Л.З.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3 место</w:t>
      </w:r>
      <w:r w:rsidRPr="007A3E3F">
        <w:rPr>
          <w:rFonts w:ascii="Times New Roman" w:hAnsi="Times New Roman"/>
          <w:sz w:val="24"/>
          <w:szCs w:val="24"/>
        </w:rPr>
        <w:t xml:space="preserve"> – Богапова Алия Рустемовна, МБУДО </w:t>
      </w:r>
      <w:r>
        <w:rPr>
          <w:rFonts w:ascii="Times New Roman" w:hAnsi="Times New Roman"/>
          <w:sz w:val="24"/>
          <w:szCs w:val="24"/>
        </w:rPr>
        <w:t>«</w:t>
      </w:r>
      <w:r w:rsidRPr="007A3E3F">
        <w:rPr>
          <w:rFonts w:ascii="Times New Roman" w:hAnsi="Times New Roman"/>
          <w:sz w:val="24"/>
          <w:szCs w:val="24"/>
        </w:rPr>
        <w:t>ЦДОД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Заречье</w:t>
      </w:r>
      <w:r w:rsidRPr="007A3E3F"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» Кировского района г.</w:t>
      </w:r>
      <w:r w:rsidRPr="007A3E3F">
        <w:rPr>
          <w:rFonts w:ascii="Times New Roman" w:hAnsi="Times New Roman"/>
          <w:sz w:val="24"/>
          <w:szCs w:val="24"/>
        </w:rPr>
        <w:t>Казани, педагог Богапова З.Ф.</w:t>
      </w:r>
    </w:p>
    <w:p w:rsidR="00FC08AD" w:rsidRPr="007A3E3F" w:rsidRDefault="00FC08AD" w:rsidP="007A3E3F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FC08AD" w:rsidRPr="007A3E3F" w:rsidRDefault="00FC08AD" w:rsidP="007A3E3F">
      <w:pPr>
        <w:pStyle w:val="ListParagraph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highlight w:val="yellow"/>
          <w:lang w:eastAsia="ru-RU"/>
        </w:rPr>
      </w:pP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Номинация «Фотоколлаж»</w:t>
      </w: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6-7 лет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Коваленко Василий, </w:t>
      </w:r>
      <w:r>
        <w:rPr>
          <w:rFonts w:ascii="Times New Roman" w:hAnsi="Times New Roman"/>
          <w:sz w:val="24"/>
          <w:szCs w:val="24"/>
        </w:rPr>
        <w:t>МБОУ 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 И.А.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 xml:space="preserve">1 место – </w:t>
      </w:r>
      <w:r w:rsidRPr="007A3E3F">
        <w:rPr>
          <w:rFonts w:ascii="Times New Roman" w:hAnsi="Times New Roman"/>
          <w:sz w:val="24"/>
          <w:szCs w:val="24"/>
        </w:rPr>
        <w:t xml:space="preserve">Следюк </w:t>
      </w:r>
      <w:r>
        <w:rPr>
          <w:rFonts w:ascii="Times New Roman" w:hAnsi="Times New Roman"/>
          <w:sz w:val="24"/>
          <w:szCs w:val="24"/>
        </w:rPr>
        <w:t>Арсений и Всеволод, МБОУ 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Ирмянцев Арсений, </w:t>
      </w:r>
      <w:r>
        <w:rPr>
          <w:rFonts w:ascii="Times New Roman" w:hAnsi="Times New Roman"/>
          <w:sz w:val="24"/>
          <w:szCs w:val="24"/>
        </w:rPr>
        <w:t xml:space="preserve">МБОУ «СОШ </w:t>
      </w:r>
      <w:r w:rsidRPr="007A3E3F">
        <w:rPr>
          <w:rFonts w:ascii="Times New Roman" w:hAnsi="Times New Roman"/>
          <w:sz w:val="24"/>
          <w:szCs w:val="24"/>
        </w:rPr>
        <w:t>№89</w:t>
      </w:r>
      <w:r>
        <w:rPr>
          <w:rFonts w:ascii="Times New Roman" w:hAnsi="Times New Roman"/>
          <w:sz w:val="24"/>
          <w:szCs w:val="24"/>
        </w:rPr>
        <w:t>»</w:t>
      </w:r>
      <w:r w:rsidRPr="007A3E3F">
        <w:rPr>
          <w:rFonts w:ascii="Times New Roman" w:hAnsi="Times New Roman"/>
          <w:sz w:val="24"/>
          <w:szCs w:val="24"/>
        </w:rPr>
        <w:t xml:space="preserve"> Ново</w:t>
      </w:r>
      <w:r>
        <w:rPr>
          <w:rFonts w:ascii="Times New Roman" w:hAnsi="Times New Roman"/>
          <w:sz w:val="24"/>
          <w:szCs w:val="24"/>
        </w:rPr>
        <w:t>-</w:t>
      </w:r>
      <w:r w:rsidRPr="007A3E3F">
        <w:rPr>
          <w:rFonts w:ascii="Times New Roman" w:hAnsi="Times New Roman"/>
          <w:sz w:val="24"/>
          <w:szCs w:val="24"/>
        </w:rPr>
        <w:t>Савиновского р-на г.Казани, педагог Заварихина</w:t>
      </w:r>
      <w:r>
        <w:rPr>
          <w:rFonts w:ascii="Times New Roman" w:hAnsi="Times New Roman"/>
          <w:sz w:val="24"/>
          <w:szCs w:val="24"/>
        </w:rPr>
        <w:t> </w:t>
      </w:r>
      <w:r w:rsidRPr="007A3E3F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.</w:t>
      </w:r>
      <w:r w:rsidRPr="007A3E3F">
        <w:rPr>
          <w:rFonts w:ascii="Times New Roman" w:hAnsi="Times New Roman"/>
          <w:sz w:val="24"/>
          <w:szCs w:val="24"/>
        </w:rPr>
        <w:t xml:space="preserve"> 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 xml:space="preserve">2 место – </w:t>
      </w:r>
      <w:r w:rsidRPr="007A3E3F">
        <w:rPr>
          <w:rFonts w:ascii="Times New Roman" w:hAnsi="Times New Roman"/>
          <w:sz w:val="24"/>
          <w:szCs w:val="24"/>
        </w:rPr>
        <w:t xml:space="preserve">Васютина Арина, МБОУ </w:t>
      </w:r>
      <w:r>
        <w:rPr>
          <w:rFonts w:ascii="Times New Roman" w:hAnsi="Times New Roman"/>
          <w:sz w:val="24"/>
          <w:szCs w:val="24"/>
        </w:rPr>
        <w:t>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>Филатов Иван, МБОУ 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 xml:space="preserve">2 место – </w:t>
      </w:r>
      <w:r w:rsidRPr="007A3E3F">
        <w:rPr>
          <w:rFonts w:ascii="Times New Roman" w:hAnsi="Times New Roman"/>
          <w:sz w:val="24"/>
          <w:szCs w:val="24"/>
        </w:rPr>
        <w:t>Зуфаров Зульфат, МБУДО «ЦВР»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Каризская Т.М.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 xml:space="preserve">3 место – </w:t>
      </w:r>
      <w:r w:rsidRPr="007A3E3F">
        <w:rPr>
          <w:rFonts w:ascii="Times New Roman" w:hAnsi="Times New Roman"/>
          <w:sz w:val="24"/>
          <w:szCs w:val="24"/>
        </w:rPr>
        <w:t>Алексеева София, МБОУ «СОШ №127»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 xml:space="preserve">3 место – </w:t>
      </w:r>
      <w:r>
        <w:rPr>
          <w:rFonts w:ascii="Times New Roman" w:hAnsi="Times New Roman"/>
          <w:sz w:val="24"/>
          <w:szCs w:val="24"/>
        </w:rPr>
        <w:t>Дроганова Дарья, МБОУ 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0873F3">
        <w:rPr>
          <w:rFonts w:ascii="Times New Roman" w:hAnsi="Times New Roman"/>
          <w:i/>
          <w:color w:val="000000"/>
          <w:sz w:val="24"/>
          <w:szCs w:val="24"/>
          <w:lang w:eastAsia="ru-RU"/>
        </w:rPr>
        <w:t>Грамота за «Творческий подход»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sz w:val="24"/>
          <w:szCs w:val="24"/>
        </w:rPr>
        <w:t>Конова Анжела, МБОУ «СОШ №127»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Мишанин Никита, МБОУ 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sz w:val="24"/>
          <w:szCs w:val="24"/>
        </w:rPr>
        <w:t>Петухова София, МБУДО «ЦВР»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Каризская Т.М.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sz w:val="24"/>
          <w:szCs w:val="24"/>
        </w:rPr>
        <w:t>Ярмухаметов Булат, МБОУ «СОШ №127»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Нигомаев Тимур, МБОУ 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sz w:val="24"/>
          <w:szCs w:val="24"/>
        </w:rPr>
        <w:t>Сахарова Анастасия, МБУДО «ЦВР»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Каризская Т.М.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sz w:val="24"/>
          <w:szCs w:val="24"/>
        </w:rPr>
        <w:t>Зарипов Салават, МБОУ «СОШ №127»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sz w:val="24"/>
          <w:szCs w:val="24"/>
        </w:rPr>
        <w:t>Васютина Арина, МБОУ «СОШ №127»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Рахимов Анвар, </w:t>
      </w:r>
      <w:r>
        <w:rPr>
          <w:rFonts w:ascii="Times New Roman" w:hAnsi="Times New Roman"/>
          <w:sz w:val="24"/>
          <w:szCs w:val="24"/>
        </w:rPr>
        <w:t>МБОУ 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sz w:val="24"/>
          <w:szCs w:val="24"/>
        </w:rPr>
        <w:t>Мингалимова Чулпан, МБОУ «СОШ №127»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A3E3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Бирюлина Ксения, </w:t>
      </w:r>
      <w:r>
        <w:rPr>
          <w:rFonts w:ascii="Times New Roman" w:hAnsi="Times New Roman"/>
          <w:sz w:val="24"/>
          <w:szCs w:val="24"/>
        </w:rPr>
        <w:t>МБОУ «СОШ №</w:t>
      </w:r>
      <w:r w:rsidRPr="007A3E3F">
        <w:rPr>
          <w:rFonts w:ascii="Times New Roman" w:hAnsi="Times New Roman"/>
          <w:sz w:val="24"/>
          <w:szCs w:val="24"/>
        </w:rPr>
        <w:t>127»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Туманова И.А.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8-9 лет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Коллективная раб</w:t>
      </w:r>
      <w:r>
        <w:rPr>
          <w:rFonts w:ascii="Times New Roman" w:hAnsi="Times New Roman"/>
          <w:sz w:val="24"/>
          <w:szCs w:val="24"/>
        </w:rPr>
        <w:t>ота 2 «Ц» класса, МБОУ «Лицей №</w:t>
      </w:r>
      <w:r w:rsidRPr="007A3E3F">
        <w:rPr>
          <w:rFonts w:ascii="Times New Roman" w:hAnsi="Times New Roman"/>
          <w:sz w:val="24"/>
          <w:szCs w:val="24"/>
        </w:rPr>
        <w:t>78 “Фарватер”», МБУДО «ЦВР» Приволжского р-на г.Казани, педагоги Авдонина Г.М., Ульянова В.И., Деткина Э.А.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Рафиков Тимофей, МБУДО «ЦВР»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E3F">
        <w:rPr>
          <w:rFonts w:ascii="Times New Roman" w:hAnsi="Times New Roman"/>
          <w:sz w:val="24"/>
          <w:szCs w:val="24"/>
        </w:rPr>
        <w:t>Приволжского р-на г.Казани, педагог Каризская Т.М.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7A3E3F">
        <w:rPr>
          <w:rFonts w:ascii="Times New Roman" w:hAnsi="Times New Roman"/>
          <w:b/>
          <w:sz w:val="24"/>
          <w:szCs w:val="24"/>
        </w:rPr>
        <w:t>3 место</w:t>
      </w:r>
      <w:r w:rsidRPr="007A3E3F">
        <w:rPr>
          <w:rFonts w:ascii="Times New Roman" w:hAnsi="Times New Roman"/>
          <w:sz w:val="24"/>
          <w:szCs w:val="24"/>
        </w:rPr>
        <w:t xml:space="preserve"> – Коллективная работа 1 «Ц» класса, МБОУ «Лицей №78 “Фарватер”», МБУДО «ЦВР» Приволжского р-на г.Казани, педагоги Вафина Л.М., Назарова Л.С., Деткина Э.А.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10-11 лет</w:t>
      </w:r>
    </w:p>
    <w:p w:rsidR="00FC08AD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Султанов Ильдар, МБОУ «Лиц</w:t>
      </w:r>
      <w:r>
        <w:rPr>
          <w:rFonts w:ascii="Times New Roman" w:hAnsi="Times New Roman"/>
          <w:sz w:val="24"/>
          <w:szCs w:val="24"/>
        </w:rPr>
        <w:t>ей №</w:t>
      </w:r>
      <w:r w:rsidRPr="007A3E3F">
        <w:rPr>
          <w:rFonts w:ascii="Times New Roman" w:hAnsi="Times New Roman"/>
          <w:sz w:val="24"/>
          <w:szCs w:val="24"/>
        </w:rPr>
        <w:t>78 “Фарватер”», МБУДО «ЦВР» Приволжского р-на г.Казани, педагоги Сибагатова А.З., Авдонина Г.М., Деткина Э.А.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AF25A5">
        <w:rPr>
          <w:rFonts w:ascii="Times New Roman" w:hAnsi="Times New Roman"/>
          <w:b/>
          <w:sz w:val="24"/>
          <w:szCs w:val="24"/>
        </w:rPr>
        <w:t>2 место</w:t>
      </w:r>
      <w:r w:rsidRPr="00AF25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576339">
        <w:t xml:space="preserve"> </w:t>
      </w:r>
      <w:r w:rsidRPr="00576339">
        <w:rPr>
          <w:rFonts w:ascii="Times New Roman" w:hAnsi="Times New Roman"/>
          <w:sz w:val="24"/>
          <w:szCs w:val="24"/>
        </w:rPr>
        <w:t>Галимзянова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6339">
        <w:rPr>
          <w:rFonts w:ascii="Times New Roman" w:hAnsi="Times New Roman"/>
          <w:sz w:val="24"/>
          <w:szCs w:val="24"/>
        </w:rPr>
        <w:t>София, МБУДО «Центр внешкольной</w:t>
      </w:r>
      <w:r>
        <w:rPr>
          <w:rFonts w:ascii="Times New Roman" w:hAnsi="Times New Roman"/>
          <w:sz w:val="24"/>
          <w:szCs w:val="24"/>
        </w:rPr>
        <w:t xml:space="preserve"> работы» Приволжского района г.</w:t>
      </w:r>
      <w:r w:rsidRPr="00576339">
        <w:rPr>
          <w:rFonts w:ascii="Times New Roman" w:hAnsi="Times New Roman"/>
          <w:sz w:val="24"/>
          <w:szCs w:val="24"/>
        </w:rPr>
        <w:t>Казани педагог Куликовская О.М.</w:t>
      </w:r>
    </w:p>
    <w:p w:rsidR="00FC08AD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0873F3" w:rsidRDefault="00FC08AD" w:rsidP="005D0806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12-14 лет</w:t>
      </w:r>
    </w:p>
    <w:p w:rsidR="00FC08AD" w:rsidRDefault="00FC08AD" w:rsidP="005D0806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AF25A5">
        <w:rPr>
          <w:rFonts w:ascii="Times New Roman" w:hAnsi="Times New Roman"/>
          <w:b/>
          <w:sz w:val="24"/>
          <w:szCs w:val="24"/>
        </w:rPr>
        <w:t>1 место</w:t>
      </w:r>
      <w:r w:rsidRPr="00AF25A5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6339">
        <w:rPr>
          <w:rFonts w:ascii="Times New Roman" w:hAnsi="Times New Roman"/>
          <w:sz w:val="24"/>
          <w:szCs w:val="24"/>
        </w:rPr>
        <w:t>Андреева София, МБУДО «Центр внешкольной</w:t>
      </w:r>
      <w:r>
        <w:rPr>
          <w:rFonts w:ascii="Times New Roman" w:hAnsi="Times New Roman"/>
          <w:sz w:val="24"/>
          <w:szCs w:val="24"/>
        </w:rPr>
        <w:t xml:space="preserve"> работы» Приволжского района г.</w:t>
      </w:r>
      <w:r w:rsidRPr="00576339">
        <w:rPr>
          <w:rFonts w:ascii="Times New Roman" w:hAnsi="Times New Roman"/>
          <w:sz w:val="24"/>
          <w:szCs w:val="24"/>
        </w:rPr>
        <w:t>Казани педагог Маликова Г.М.</w:t>
      </w:r>
    </w:p>
    <w:p w:rsidR="00FC08AD" w:rsidRDefault="00FC08AD" w:rsidP="005D0806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AF25A5">
        <w:rPr>
          <w:rFonts w:ascii="Times New Roman" w:hAnsi="Times New Roman"/>
          <w:b/>
          <w:sz w:val="24"/>
          <w:szCs w:val="24"/>
        </w:rPr>
        <w:t>2 место</w:t>
      </w:r>
      <w:r w:rsidRPr="00AF25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576339">
        <w:t xml:space="preserve"> </w:t>
      </w:r>
      <w:r w:rsidRPr="00576339">
        <w:rPr>
          <w:rFonts w:ascii="Times New Roman" w:hAnsi="Times New Roman"/>
          <w:sz w:val="24"/>
          <w:szCs w:val="24"/>
        </w:rPr>
        <w:t>Измагилова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6339">
        <w:rPr>
          <w:rFonts w:ascii="Times New Roman" w:hAnsi="Times New Roman"/>
          <w:sz w:val="24"/>
          <w:szCs w:val="24"/>
        </w:rPr>
        <w:t>Эльвина Ринатовна, МБОУ «Старокакерлинская СОШ» Дрожжановского муниципального района, педагог Фаткуллина З.Р.</w:t>
      </w:r>
    </w:p>
    <w:p w:rsidR="00FC08AD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Номинация «Панно»</w:t>
      </w: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4-5 лет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Гаффаров Амир, МАДОУ </w:t>
      </w:r>
      <w:r>
        <w:rPr>
          <w:rFonts w:ascii="Times New Roman" w:hAnsi="Times New Roman"/>
          <w:sz w:val="24"/>
          <w:szCs w:val="24"/>
        </w:rPr>
        <w:t>«</w:t>
      </w:r>
      <w:r w:rsidRPr="007A3E3F">
        <w:rPr>
          <w:rFonts w:ascii="Times New Roman" w:hAnsi="Times New Roman"/>
          <w:sz w:val="24"/>
          <w:szCs w:val="24"/>
        </w:rPr>
        <w:t>ЦРР-Детский сад №25</w:t>
      </w:r>
      <w:r>
        <w:rPr>
          <w:rFonts w:ascii="Times New Roman" w:hAnsi="Times New Roman"/>
          <w:sz w:val="24"/>
          <w:szCs w:val="24"/>
        </w:rPr>
        <w:t>» Приволжского р-на г.</w:t>
      </w:r>
      <w:r w:rsidRPr="007A3E3F">
        <w:rPr>
          <w:rFonts w:ascii="Times New Roman" w:hAnsi="Times New Roman"/>
          <w:sz w:val="24"/>
          <w:szCs w:val="24"/>
        </w:rPr>
        <w:t>Казани, педагог Садыкова Л.Н.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Хафизова Аделина, МАДОУ «ЦРР Детский сад №25»</w:t>
      </w:r>
      <w:r>
        <w:rPr>
          <w:rFonts w:ascii="Times New Roman" w:hAnsi="Times New Roman"/>
          <w:sz w:val="24"/>
          <w:szCs w:val="24"/>
        </w:rPr>
        <w:t xml:space="preserve"> Приволжского района г.Казани</w:t>
      </w:r>
      <w:r w:rsidRPr="007A3E3F">
        <w:rPr>
          <w:rFonts w:ascii="Times New Roman" w:hAnsi="Times New Roman"/>
          <w:sz w:val="24"/>
          <w:szCs w:val="24"/>
        </w:rPr>
        <w:t>, педагог Шарафутдинова А.В.</w:t>
      </w:r>
    </w:p>
    <w:p w:rsidR="00FC08AD" w:rsidRPr="007A3E3F" w:rsidRDefault="00FC08AD" w:rsidP="00E72F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FC08AD" w:rsidRPr="000873F3" w:rsidRDefault="00FC08AD" w:rsidP="00E72FF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6</w:t>
      </w:r>
      <w:r w:rsidRPr="000873F3">
        <w:rPr>
          <w:rFonts w:ascii="Times New Roman" w:hAnsi="Times New Roman"/>
          <w:i/>
          <w:sz w:val="24"/>
          <w:szCs w:val="24"/>
        </w:rPr>
        <w:t>-</w:t>
      </w:r>
      <w:r>
        <w:rPr>
          <w:rFonts w:ascii="Times New Roman" w:hAnsi="Times New Roman"/>
          <w:i/>
          <w:sz w:val="24"/>
          <w:szCs w:val="24"/>
        </w:rPr>
        <w:t>7</w:t>
      </w:r>
      <w:r w:rsidRPr="000873F3">
        <w:rPr>
          <w:rFonts w:ascii="Times New Roman" w:hAnsi="Times New Roman"/>
          <w:i/>
          <w:sz w:val="24"/>
          <w:szCs w:val="24"/>
        </w:rPr>
        <w:t xml:space="preserve"> лет</w:t>
      </w:r>
    </w:p>
    <w:p w:rsidR="00FC08AD" w:rsidRPr="007A3E3F" w:rsidRDefault="00FC08AD" w:rsidP="00E72FF9">
      <w:pPr>
        <w:pStyle w:val="NormalWeb"/>
        <w:spacing w:before="0" w:beforeAutospacing="0" w:after="0" w:afterAutospacing="0"/>
        <w:ind w:left="540" w:hanging="540"/>
        <w:jc w:val="both"/>
      </w:pPr>
      <w:r w:rsidRPr="00FE0B54">
        <w:rPr>
          <w:b/>
        </w:rPr>
        <w:t xml:space="preserve">2 место </w:t>
      </w:r>
      <w:r>
        <w:rPr>
          <w:b/>
        </w:rPr>
        <w:t>–</w:t>
      </w:r>
      <w:r w:rsidRPr="00FE0B54">
        <w:rPr>
          <w:b/>
        </w:rPr>
        <w:t xml:space="preserve"> </w:t>
      </w:r>
      <w:r w:rsidRPr="00FE0B54">
        <w:t>Асхадуллина</w:t>
      </w:r>
      <w:r>
        <w:t xml:space="preserve"> </w:t>
      </w:r>
      <w:r w:rsidRPr="00FE0B54">
        <w:t xml:space="preserve">Алсу Рамилевна, </w:t>
      </w:r>
      <w:r>
        <w:t>МБУДО «</w:t>
      </w:r>
      <w:r w:rsidRPr="00FE0B54">
        <w:t>Ц</w:t>
      </w:r>
      <w:r>
        <w:t xml:space="preserve">ентр внешкольной работы» Приволжского района, </w:t>
      </w:r>
      <w:r w:rsidRPr="00FE0B54">
        <w:t xml:space="preserve">МБОУ "Гимназия №40", </w:t>
      </w:r>
      <w:r>
        <w:t xml:space="preserve">педагог </w:t>
      </w:r>
      <w:r w:rsidRPr="00FE0B54">
        <w:t>Загидуллин Р.И.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8-9 лет</w:t>
      </w:r>
    </w:p>
    <w:p w:rsidR="00FC08AD" w:rsidRPr="007A3E3F" w:rsidRDefault="00FC08AD" w:rsidP="007A3E3F">
      <w:pPr>
        <w:pStyle w:val="NormalWeb"/>
        <w:spacing w:before="0" w:beforeAutospacing="0" w:after="0" w:afterAutospacing="0"/>
        <w:ind w:left="540" w:hanging="540"/>
        <w:jc w:val="both"/>
      </w:pPr>
      <w:r w:rsidRPr="007A3E3F">
        <w:rPr>
          <w:b/>
        </w:rPr>
        <w:t xml:space="preserve">1 место – </w:t>
      </w:r>
      <w:r w:rsidRPr="007A3E3F">
        <w:t xml:space="preserve">Фазлиева Ралина, </w:t>
      </w:r>
      <w:r>
        <w:t>МБОУ «СОШ №</w:t>
      </w:r>
      <w:r w:rsidRPr="007A3E3F">
        <w:t>89»</w:t>
      </w:r>
      <w:r>
        <w:t xml:space="preserve"> </w:t>
      </w:r>
      <w:r w:rsidRPr="007A3E3F">
        <w:t>Ново-Савиновский р-н, педагог Горбунова Е.В.</w:t>
      </w:r>
    </w:p>
    <w:p w:rsidR="00FC08AD" w:rsidRDefault="00FC08AD" w:rsidP="007A3E3F">
      <w:pPr>
        <w:pStyle w:val="NormalWeb"/>
        <w:spacing w:before="0" w:beforeAutospacing="0" w:after="0" w:afterAutospacing="0"/>
        <w:ind w:left="540" w:hanging="540"/>
        <w:jc w:val="both"/>
      </w:pPr>
      <w:r w:rsidRPr="007A3E3F">
        <w:rPr>
          <w:b/>
        </w:rPr>
        <w:t xml:space="preserve">2 место – </w:t>
      </w:r>
      <w:r w:rsidRPr="007A3E3F">
        <w:t>Шарафутдинов Тимур Айдарович, МАОУ «Гимназия №19» Приволжского района, Даянова</w:t>
      </w:r>
      <w:r>
        <w:t> </w:t>
      </w:r>
      <w:r w:rsidRPr="007A3E3F">
        <w:t>Д.Б.</w:t>
      </w:r>
    </w:p>
    <w:p w:rsidR="00FC08AD" w:rsidRPr="007A3E3F" w:rsidRDefault="00FC08AD" w:rsidP="007A3E3F">
      <w:pPr>
        <w:pStyle w:val="NormalWeb"/>
        <w:spacing w:before="0" w:beforeAutospacing="0" w:after="0" w:afterAutospacing="0"/>
        <w:ind w:left="540" w:hanging="540"/>
        <w:jc w:val="both"/>
      </w:pPr>
      <w:r>
        <w:rPr>
          <w:b/>
        </w:rPr>
        <w:t xml:space="preserve">2 место – </w:t>
      </w:r>
      <w:r>
        <w:t>Староверов Данил,</w:t>
      </w:r>
      <w:r w:rsidRPr="0033607D">
        <w:t xml:space="preserve"> </w:t>
      </w:r>
      <w:r w:rsidRPr="0066611A">
        <w:t>МБУДО «Центр внешкольной</w:t>
      </w:r>
      <w:r>
        <w:t xml:space="preserve"> работы» Приволжского района г.</w:t>
      </w:r>
      <w:r w:rsidRPr="0066611A">
        <w:t>Казани, педагог</w:t>
      </w:r>
      <w:r>
        <w:t xml:space="preserve"> Бурганова А.Ф.</w:t>
      </w:r>
    </w:p>
    <w:p w:rsidR="00FC08AD" w:rsidRPr="007A3E3F" w:rsidRDefault="00FC08AD" w:rsidP="007A3E3F">
      <w:pPr>
        <w:pStyle w:val="NormalWeb"/>
        <w:spacing w:before="0" w:beforeAutospacing="0" w:after="0" w:afterAutospacing="0"/>
        <w:ind w:left="540" w:hanging="540"/>
        <w:jc w:val="both"/>
      </w:pPr>
      <w:r w:rsidRPr="007A3E3F">
        <w:rPr>
          <w:b/>
        </w:rPr>
        <w:t>3 место</w:t>
      </w:r>
      <w:r w:rsidRPr="007A3E3F">
        <w:t xml:space="preserve"> – Дуборкин Платон Витальевич, </w:t>
      </w:r>
      <w:r>
        <w:t>АНОО</w:t>
      </w:r>
      <w:r w:rsidRPr="007A3E3F">
        <w:t xml:space="preserve"> «Образовательный центр “Лобачевский”»,</w:t>
      </w:r>
      <w:r>
        <w:t xml:space="preserve"> </w:t>
      </w:r>
      <w:r w:rsidRPr="007A3E3F">
        <w:t>педагог Булатова Г.Р.</w:t>
      </w:r>
    </w:p>
    <w:p w:rsidR="00FC08AD" w:rsidRPr="007A3E3F" w:rsidRDefault="00FC08AD" w:rsidP="007A3E3F">
      <w:pPr>
        <w:spacing w:after="0" w:line="240" w:lineRule="auto"/>
        <w:rPr>
          <w:rFonts w:ascii="Times New Roman" w:hAnsi="Times New Roman"/>
          <w:b/>
          <w:sz w:val="24"/>
          <w:szCs w:val="24"/>
          <w:highlight w:val="yellow"/>
        </w:rPr>
      </w:pPr>
    </w:p>
    <w:p w:rsidR="00FC08AD" w:rsidRPr="000873F3" w:rsidRDefault="00FC08AD" w:rsidP="00E72FF9">
      <w:pPr>
        <w:keepNext/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10-11 лет</w:t>
      </w:r>
    </w:p>
    <w:p w:rsidR="00FC08AD" w:rsidRPr="007A3E3F" w:rsidRDefault="00FC08AD" w:rsidP="007A3E3F">
      <w:pPr>
        <w:pStyle w:val="NormalWeb"/>
        <w:spacing w:before="0" w:beforeAutospacing="0" w:after="0" w:afterAutospacing="0"/>
        <w:ind w:left="540" w:hanging="540"/>
        <w:jc w:val="both"/>
      </w:pPr>
      <w:r w:rsidRPr="007A3E3F">
        <w:rPr>
          <w:b/>
        </w:rPr>
        <w:t xml:space="preserve">1 место – </w:t>
      </w:r>
      <w:r w:rsidRPr="007A3E3F">
        <w:t>Борисова Виктория Олеговна, МБУДО «Центр внешкольной работы» Ново-Савиновского района» г.Казани, педагог Шайхутдинова Д.Ф.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Лисина Софья, МБУДО «Центр внешкольной</w:t>
      </w:r>
      <w:r>
        <w:rPr>
          <w:rFonts w:ascii="Times New Roman" w:hAnsi="Times New Roman"/>
          <w:sz w:val="24"/>
          <w:szCs w:val="24"/>
        </w:rPr>
        <w:t xml:space="preserve"> работы» Приволжского района г.</w:t>
      </w:r>
      <w:r w:rsidRPr="007A3E3F">
        <w:rPr>
          <w:rFonts w:ascii="Times New Roman" w:hAnsi="Times New Roman"/>
          <w:sz w:val="24"/>
          <w:szCs w:val="24"/>
        </w:rPr>
        <w:t>Казани, педагог Златоустова М.С.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3 место</w:t>
      </w:r>
      <w:r w:rsidRPr="007A3E3F">
        <w:rPr>
          <w:rFonts w:ascii="Times New Roman" w:hAnsi="Times New Roman"/>
          <w:sz w:val="24"/>
          <w:szCs w:val="24"/>
        </w:rPr>
        <w:t xml:space="preserve"> – Низамова Эмилия, М</w:t>
      </w:r>
      <w:r>
        <w:rPr>
          <w:rFonts w:ascii="Times New Roman" w:hAnsi="Times New Roman"/>
          <w:sz w:val="24"/>
          <w:szCs w:val="24"/>
        </w:rPr>
        <w:t>БОУ «СОШ №</w:t>
      </w:r>
      <w:r w:rsidRPr="007A3E3F">
        <w:rPr>
          <w:rFonts w:ascii="Times New Roman" w:hAnsi="Times New Roman"/>
          <w:sz w:val="24"/>
          <w:szCs w:val="24"/>
        </w:rPr>
        <w:t>150», МБУДО «ЦВР» Приволжского р-на г.Казани, педагог Воробьева И.М.</w:t>
      </w: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15-18 лет</w:t>
      </w:r>
    </w:p>
    <w:p w:rsidR="00FC08AD" w:rsidRPr="007A3E3F" w:rsidRDefault="00FC08AD" w:rsidP="007A3E3F">
      <w:pPr>
        <w:spacing w:after="0" w:line="240" w:lineRule="auto"/>
        <w:ind w:left="540" w:hanging="540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Коллективная работа 9ц кл., </w:t>
      </w:r>
      <w:r>
        <w:rPr>
          <w:rFonts w:ascii="Times New Roman" w:hAnsi="Times New Roman"/>
          <w:sz w:val="24"/>
          <w:szCs w:val="24"/>
        </w:rPr>
        <w:t>МБОУ «Лицей №</w:t>
      </w:r>
      <w:r w:rsidRPr="007A3E3F">
        <w:rPr>
          <w:rFonts w:ascii="Times New Roman" w:hAnsi="Times New Roman"/>
          <w:sz w:val="24"/>
          <w:szCs w:val="24"/>
        </w:rPr>
        <w:t>78 “Фарватер”», МБУДО «ЦВР» Приволжского р-на г.Казани, педагоги Запылкина Н.С., Авдонина Г.М., Деткина Э.А.</w:t>
      </w:r>
    </w:p>
    <w:p w:rsidR="00FC08AD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FC08AD" w:rsidRPr="007A3E3F" w:rsidRDefault="00FC08AD" w:rsidP="007A3E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FC08AD" w:rsidRPr="007A3E3F" w:rsidRDefault="00FC08AD" w:rsidP="000873F3">
      <w:pPr>
        <w:keepNext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Номинация «Объемная работа»</w:t>
      </w:r>
    </w:p>
    <w:p w:rsidR="00FC08AD" w:rsidRPr="000873F3" w:rsidRDefault="00FC08AD" w:rsidP="000873F3">
      <w:pPr>
        <w:keepNext/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8-9 лет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Макарова Ангелина, МБУДО «Центр внешкольной</w:t>
      </w:r>
      <w:r>
        <w:rPr>
          <w:rFonts w:ascii="Times New Roman" w:hAnsi="Times New Roman"/>
          <w:sz w:val="24"/>
          <w:szCs w:val="24"/>
        </w:rPr>
        <w:t xml:space="preserve"> работы» Приволжского района г.</w:t>
      </w:r>
      <w:r w:rsidRPr="007A3E3F">
        <w:rPr>
          <w:rFonts w:ascii="Times New Roman" w:hAnsi="Times New Roman"/>
          <w:sz w:val="24"/>
          <w:szCs w:val="24"/>
        </w:rPr>
        <w:t>Казани, педагог Златоустова М.С.</w:t>
      </w:r>
    </w:p>
    <w:p w:rsidR="00FC08AD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Фаттахова Ангелина, МБОУ «</w:t>
      </w:r>
      <w:r>
        <w:rPr>
          <w:rFonts w:ascii="Times New Roman" w:hAnsi="Times New Roman"/>
          <w:sz w:val="24"/>
          <w:szCs w:val="24"/>
        </w:rPr>
        <w:t>СОШ</w:t>
      </w:r>
      <w:r w:rsidRPr="007A3E3F">
        <w:rPr>
          <w:rFonts w:ascii="Times New Roman" w:hAnsi="Times New Roman"/>
          <w:sz w:val="24"/>
          <w:szCs w:val="24"/>
        </w:rPr>
        <w:t xml:space="preserve"> №89», педагог Силантьева В.С.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332E75">
        <w:rPr>
          <w:rFonts w:ascii="Times New Roman" w:hAnsi="Times New Roman"/>
          <w:b/>
          <w:sz w:val="24"/>
          <w:szCs w:val="24"/>
        </w:rPr>
        <w:t>2 место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33607D">
        <w:t xml:space="preserve"> </w:t>
      </w:r>
      <w:r w:rsidRPr="0033607D">
        <w:rPr>
          <w:rFonts w:ascii="Times New Roman" w:hAnsi="Times New Roman"/>
          <w:sz w:val="24"/>
          <w:szCs w:val="24"/>
        </w:rPr>
        <w:t>Зарипова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607D">
        <w:rPr>
          <w:rFonts w:ascii="Times New Roman" w:hAnsi="Times New Roman"/>
          <w:sz w:val="24"/>
          <w:szCs w:val="24"/>
        </w:rPr>
        <w:t>Асель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66611A">
        <w:rPr>
          <w:rFonts w:ascii="Times New Roman" w:hAnsi="Times New Roman"/>
          <w:sz w:val="24"/>
          <w:szCs w:val="24"/>
        </w:rPr>
        <w:t>МБУДО «Центр внешкольной</w:t>
      </w:r>
      <w:r>
        <w:rPr>
          <w:rFonts w:ascii="Times New Roman" w:hAnsi="Times New Roman"/>
          <w:sz w:val="24"/>
          <w:szCs w:val="24"/>
        </w:rPr>
        <w:t xml:space="preserve"> работы» Приволжского района г.</w:t>
      </w:r>
      <w:r w:rsidRPr="0066611A">
        <w:rPr>
          <w:rFonts w:ascii="Times New Roman" w:hAnsi="Times New Roman"/>
          <w:sz w:val="24"/>
          <w:szCs w:val="24"/>
        </w:rPr>
        <w:t>Казани, педагог</w:t>
      </w:r>
      <w:r>
        <w:rPr>
          <w:rFonts w:ascii="Times New Roman" w:hAnsi="Times New Roman"/>
          <w:sz w:val="24"/>
          <w:szCs w:val="24"/>
        </w:rPr>
        <w:t xml:space="preserve"> Закирова Р.Р.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 xml:space="preserve">3 место – </w:t>
      </w:r>
      <w:r w:rsidRPr="007A3E3F">
        <w:rPr>
          <w:rFonts w:ascii="Times New Roman" w:hAnsi="Times New Roman"/>
          <w:sz w:val="24"/>
          <w:szCs w:val="24"/>
        </w:rPr>
        <w:t xml:space="preserve">Марыгин Иван Артемович, </w:t>
      </w:r>
      <w:r>
        <w:rPr>
          <w:rFonts w:ascii="Times New Roman" w:hAnsi="Times New Roman"/>
          <w:sz w:val="24"/>
          <w:szCs w:val="24"/>
        </w:rPr>
        <w:t>МБОУ «СОШ №10»</w:t>
      </w:r>
      <w:r w:rsidRPr="007A3E3F">
        <w:rPr>
          <w:rFonts w:ascii="Times New Roman" w:hAnsi="Times New Roman"/>
          <w:sz w:val="24"/>
          <w:szCs w:val="24"/>
        </w:rPr>
        <w:t xml:space="preserve"> Приволжского района г.Казани, педагог Загрутдинова Г.Ф.</w:t>
      </w:r>
    </w:p>
    <w:p w:rsidR="00FC08AD" w:rsidRPr="007A3E3F" w:rsidRDefault="00FC08AD" w:rsidP="007A3E3F">
      <w:pPr>
        <w:spacing w:after="0" w:line="240" w:lineRule="auto"/>
        <w:rPr>
          <w:rFonts w:ascii="Times New Roman" w:hAnsi="Times New Roman"/>
          <w:b/>
          <w:sz w:val="24"/>
          <w:szCs w:val="24"/>
          <w:highlight w:val="yellow"/>
        </w:rPr>
      </w:pPr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10-11 лет</w:t>
      </w:r>
    </w:p>
    <w:p w:rsidR="00FC08AD" w:rsidRPr="007A3E3F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2 место</w:t>
      </w:r>
      <w:r w:rsidRPr="007A3E3F">
        <w:rPr>
          <w:rFonts w:ascii="Times New Roman" w:hAnsi="Times New Roman"/>
          <w:sz w:val="24"/>
          <w:szCs w:val="24"/>
        </w:rPr>
        <w:t xml:space="preserve"> – Карандаева Мария Сергеевна, МБОУ «</w:t>
      </w:r>
      <w:r>
        <w:rPr>
          <w:rFonts w:ascii="Times New Roman" w:hAnsi="Times New Roman"/>
          <w:sz w:val="24"/>
          <w:szCs w:val="24"/>
        </w:rPr>
        <w:t xml:space="preserve">СОШ </w:t>
      </w:r>
      <w:r w:rsidRPr="007A3E3F">
        <w:rPr>
          <w:rFonts w:ascii="Times New Roman" w:hAnsi="Times New Roman"/>
          <w:sz w:val="24"/>
          <w:szCs w:val="24"/>
        </w:rPr>
        <w:t>№10» Приволжского района г.Казани, педагог Нуруллина Р.Ш.</w:t>
      </w:r>
    </w:p>
    <w:p w:rsidR="00FC08AD" w:rsidRPr="007A3E3F" w:rsidRDefault="00FC08AD" w:rsidP="007A3E3F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FC08AD" w:rsidRPr="000873F3" w:rsidRDefault="00FC08AD" w:rsidP="007A3E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873F3">
        <w:rPr>
          <w:rFonts w:ascii="Times New Roman" w:hAnsi="Times New Roman"/>
          <w:i/>
          <w:sz w:val="24"/>
          <w:szCs w:val="24"/>
        </w:rPr>
        <w:t>15-18 лет</w:t>
      </w:r>
    </w:p>
    <w:p w:rsidR="00FC08AD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7A3E3F">
        <w:rPr>
          <w:rFonts w:ascii="Times New Roman" w:hAnsi="Times New Roman"/>
          <w:b/>
          <w:sz w:val="24"/>
          <w:szCs w:val="24"/>
        </w:rPr>
        <w:t>1 место</w:t>
      </w:r>
      <w:r w:rsidRPr="007A3E3F">
        <w:rPr>
          <w:rFonts w:ascii="Times New Roman" w:hAnsi="Times New Roman"/>
          <w:sz w:val="24"/>
          <w:szCs w:val="24"/>
        </w:rPr>
        <w:t xml:space="preserve"> – Камалетдинов Анвар Ильсурович, МБУДО ЦДТ Вахитовского района г</w:t>
      </w:r>
      <w:r>
        <w:rPr>
          <w:rFonts w:ascii="Times New Roman" w:hAnsi="Times New Roman"/>
          <w:sz w:val="24"/>
          <w:szCs w:val="24"/>
        </w:rPr>
        <w:t>.</w:t>
      </w:r>
      <w:r w:rsidRPr="007A3E3F">
        <w:rPr>
          <w:rFonts w:ascii="Times New Roman" w:hAnsi="Times New Roman"/>
          <w:sz w:val="24"/>
          <w:szCs w:val="24"/>
        </w:rPr>
        <w:t>Казани, педагог Шигапова Г.Р.</w:t>
      </w:r>
    </w:p>
    <w:p w:rsidR="00FC08AD" w:rsidRPr="00E72FF9" w:rsidRDefault="00FC08AD" w:rsidP="007A3E3F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E72FF9">
        <w:rPr>
          <w:rFonts w:ascii="Times New Roman" w:hAnsi="Times New Roman"/>
          <w:b/>
          <w:sz w:val="24"/>
          <w:szCs w:val="24"/>
        </w:rPr>
        <w:t>2 место</w:t>
      </w:r>
      <w:r w:rsidRPr="00E72FF9">
        <w:rPr>
          <w:rFonts w:ascii="Times New Roman" w:hAnsi="Times New Roman"/>
          <w:sz w:val="24"/>
          <w:szCs w:val="24"/>
        </w:rPr>
        <w:t xml:space="preserve"> – Фахр</w:t>
      </w:r>
      <w:r>
        <w:rPr>
          <w:rFonts w:ascii="Times New Roman" w:hAnsi="Times New Roman"/>
          <w:sz w:val="24"/>
          <w:szCs w:val="24"/>
        </w:rPr>
        <w:t>т</w:t>
      </w:r>
      <w:r w:rsidRPr="00E72FF9">
        <w:rPr>
          <w:rFonts w:ascii="Times New Roman" w:hAnsi="Times New Roman"/>
          <w:sz w:val="24"/>
          <w:szCs w:val="24"/>
        </w:rPr>
        <w:t>динова Раиля Наиловна, МБОУ «Старокакерлинская СОШ» Дрожжановского муниципального района, педагог Фаткуллина З.Р.</w:t>
      </w:r>
    </w:p>
    <w:p w:rsidR="00FC08AD" w:rsidRDefault="00FC08AD" w:rsidP="007A3E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08AD" w:rsidRDefault="00FC08AD" w:rsidP="007A3E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08AD" w:rsidRPr="007A3E3F" w:rsidRDefault="00FC08AD" w:rsidP="007A3E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FC08AD" w:rsidRPr="007A3E3F" w:rsidSect="007A3E3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62B5F"/>
    <w:multiLevelType w:val="hybridMultilevel"/>
    <w:tmpl w:val="29A85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1F13EE"/>
    <w:multiLevelType w:val="hybridMultilevel"/>
    <w:tmpl w:val="856ACA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48D7040"/>
    <w:multiLevelType w:val="hybridMultilevel"/>
    <w:tmpl w:val="6DE8F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4B6403"/>
    <w:multiLevelType w:val="hybridMultilevel"/>
    <w:tmpl w:val="DC10E87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74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03AE"/>
    <w:rsid w:val="000005A1"/>
    <w:rsid w:val="00001C4C"/>
    <w:rsid w:val="00001CA1"/>
    <w:rsid w:val="0000212C"/>
    <w:rsid w:val="00002E40"/>
    <w:rsid w:val="0000359F"/>
    <w:rsid w:val="00003BFE"/>
    <w:rsid w:val="00003C27"/>
    <w:rsid w:val="00004EF2"/>
    <w:rsid w:val="0000592D"/>
    <w:rsid w:val="00005B4E"/>
    <w:rsid w:val="0000672B"/>
    <w:rsid w:val="000071B4"/>
    <w:rsid w:val="00007A51"/>
    <w:rsid w:val="00007F37"/>
    <w:rsid w:val="00010850"/>
    <w:rsid w:val="00011FD8"/>
    <w:rsid w:val="00012460"/>
    <w:rsid w:val="0001281A"/>
    <w:rsid w:val="000129B7"/>
    <w:rsid w:val="00013A6C"/>
    <w:rsid w:val="00013C93"/>
    <w:rsid w:val="00013E44"/>
    <w:rsid w:val="00013F88"/>
    <w:rsid w:val="00014580"/>
    <w:rsid w:val="000149B0"/>
    <w:rsid w:val="00014FB9"/>
    <w:rsid w:val="000227C1"/>
    <w:rsid w:val="0002377D"/>
    <w:rsid w:val="00023BED"/>
    <w:rsid w:val="00024455"/>
    <w:rsid w:val="00024C3F"/>
    <w:rsid w:val="00024D4F"/>
    <w:rsid w:val="00025A5F"/>
    <w:rsid w:val="00025B63"/>
    <w:rsid w:val="00026873"/>
    <w:rsid w:val="00026F6A"/>
    <w:rsid w:val="000306F1"/>
    <w:rsid w:val="000314B5"/>
    <w:rsid w:val="0003157B"/>
    <w:rsid w:val="000319D6"/>
    <w:rsid w:val="00031A5B"/>
    <w:rsid w:val="00032A95"/>
    <w:rsid w:val="000342B0"/>
    <w:rsid w:val="00034D0A"/>
    <w:rsid w:val="0003647A"/>
    <w:rsid w:val="0003710D"/>
    <w:rsid w:val="00040210"/>
    <w:rsid w:val="00041248"/>
    <w:rsid w:val="00041EC9"/>
    <w:rsid w:val="000420CE"/>
    <w:rsid w:val="00042C12"/>
    <w:rsid w:val="00043760"/>
    <w:rsid w:val="00046C35"/>
    <w:rsid w:val="000473BC"/>
    <w:rsid w:val="00050221"/>
    <w:rsid w:val="00050C5A"/>
    <w:rsid w:val="000515F3"/>
    <w:rsid w:val="00051B16"/>
    <w:rsid w:val="0005243A"/>
    <w:rsid w:val="0005294D"/>
    <w:rsid w:val="00053404"/>
    <w:rsid w:val="00053CF9"/>
    <w:rsid w:val="00054E1D"/>
    <w:rsid w:val="00057BD7"/>
    <w:rsid w:val="00060D52"/>
    <w:rsid w:val="000612B4"/>
    <w:rsid w:val="000625CA"/>
    <w:rsid w:val="00062AC7"/>
    <w:rsid w:val="00063BBD"/>
    <w:rsid w:val="00064902"/>
    <w:rsid w:val="00064A64"/>
    <w:rsid w:val="00064E1B"/>
    <w:rsid w:val="00066D97"/>
    <w:rsid w:val="000679A8"/>
    <w:rsid w:val="0007049C"/>
    <w:rsid w:val="00070B9F"/>
    <w:rsid w:val="00070DA9"/>
    <w:rsid w:val="00070E42"/>
    <w:rsid w:val="00072569"/>
    <w:rsid w:val="00073261"/>
    <w:rsid w:val="0007425F"/>
    <w:rsid w:val="000747E6"/>
    <w:rsid w:val="00074812"/>
    <w:rsid w:val="00074F2F"/>
    <w:rsid w:val="00076034"/>
    <w:rsid w:val="0007605C"/>
    <w:rsid w:val="0007793E"/>
    <w:rsid w:val="00080836"/>
    <w:rsid w:val="0008237F"/>
    <w:rsid w:val="000826E4"/>
    <w:rsid w:val="00083DC7"/>
    <w:rsid w:val="00086106"/>
    <w:rsid w:val="00086F0E"/>
    <w:rsid w:val="000873F3"/>
    <w:rsid w:val="00087A57"/>
    <w:rsid w:val="00090827"/>
    <w:rsid w:val="00090DF3"/>
    <w:rsid w:val="00090E03"/>
    <w:rsid w:val="000965C3"/>
    <w:rsid w:val="00096DEA"/>
    <w:rsid w:val="0009761E"/>
    <w:rsid w:val="000A0079"/>
    <w:rsid w:val="000A1FEA"/>
    <w:rsid w:val="000A3088"/>
    <w:rsid w:val="000A3F62"/>
    <w:rsid w:val="000A45F5"/>
    <w:rsid w:val="000A4B6D"/>
    <w:rsid w:val="000A5C50"/>
    <w:rsid w:val="000B0D27"/>
    <w:rsid w:val="000B12D9"/>
    <w:rsid w:val="000B1735"/>
    <w:rsid w:val="000B2599"/>
    <w:rsid w:val="000B2918"/>
    <w:rsid w:val="000B4201"/>
    <w:rsid w:val="000B4A99"/>
    <w:rsid w:val="000B5269"/>
    <w:rsid w:val="000B53EA"/>
    <w:rsid w:val="000B5B5F"/>
    <w:rsid w:val="000B5B99"/>
    <w:rsid w:val="000B60B6"/>
    <w:rsid w:val="000B7473"/>
    <w:rsid w:val="000B7665"/>
    <w:rsid w:val="000B78E7"/>
    <w:rsid w:val="000C015D"/>
    <w:rsid w:val="000C02EA"/>
    <w:rsid w:val="000C08C1"/>
    <w:rsid w:val="000C224E"/>
    <w:rsid w:val="000C35C0"/>
    <w:rsid w:val="000C3B8E"/>
    <w:rsid w:val="000C3EA7"/>
    <w:rsid w:val="000D1AD2"/>
    <w:rsid w:val="000D1F85"/>
    <w:rsid w:val="000D24D8"/>
    <w:rsid w:val="000D3102"/>
    <w:rsid w:val="000D3680"/>
    <w:rsid w:val="000D41B6"/>
    <w:rsid w:val="000D48B6"/>
    <w:rsid w:val="000D4B0B"/>
    <w:rsid w:val="000D5056"/>
    <w:rsid w:val="000D5280"/>
    <w:rsid w:val="000D5B8E"/>
    <w:rsid w:val="000D5EC6"/>
    <w:rsid w:val="000D60D2"/>
    <w:rsid w:val="000D62FA"/>
    <w:rsid w:val="000E074A"/>
    <w:rsid w:val="000E088E"/>
    <w:rsid w:val="000E0DB6"/>
    <w:rsid w:val="000E1260"/>
    <w:rsid w:val="000E1D3E"/>
    <w:rsid w:val="000E3431"/>
    <w:rsid w:val="000E3659"/>
    <w:rsid w:val="000E43D6"/>
    <w:rsid w:val="000E52FE"/>
    <w:rsid w:val="000E7D99"/>
    <w:rsid w:val="000F00FB"/>
    <w:rsid w:val="000F06C5"/>
    <w:rsid w:val="000F0C5D"/>
    <w:rsid w:val="000F17C6"/>
    <w:rsid w:val="000F21A3"/>
    <w:rsid w:val="000F50ED"/>
    <w:rsid w:val="000F5A36"/>
    <w:rsid w:val="000F6A99"/>
    <w:rsid w:val="000F6D1E"/>
    <w:rsid w:val="00100524"/>
    <w:rsid w:val="00100843"/>
    <w:rsid w:val="00100E08"/>
    <w:rsid w:val="00102429"/>
    <w:rsid w:val="00102A51"/>
    <w:rsid w:val="00102B91"/>
    <w:rsid w:val="001032FB"/>
    <w:rsid w:val="0011099A"/>
    <w:rsid w:val="00110A3A"/>
    <w:rsid w:val="00111E63"/>
    <w:rsid w:val="00113A5A"/>
    <w:rsid w:val="0011446B"/>
    <w:rsid w:val="00114629"/>
    <w:rsid w:val="00114E04"/>
    <w:rsid w:val="00115DF1"/>
    <w:rsid w:val="001166BA"/>
    <w:rsid w:val="00116969"/>
    <w:rsid w:val="00117312"/>
    <w:rsid w:val="001178ED"/>
    <w:rsid w:val="00117D47"/>
    <w:rsid w:val="001200D2"/>
    <w:rsid w:val="00120B88"/>
    <w:rsid w:val="00122505"/>
    <w:rsid w:val="00122BFB"/>
    <w:rsid w:val="001234D7"/>
    <w:rsid w:val="00124208"/>
    <w:rsid w:val="00124869"/>
    <w:rsid w:val="00124B10"/>
    <w:rsid w:val="00124CD1"/>
    <w:rsid w:val="00125453"/>
    <w:rsid w:val="001269ED"/>
    <w:rsid w:val="00130DA9"/>
    <w:rsid w:val="00130E03"/>
    <w:rsid w:val="0013370A"/>
    <w:rsid w:val="00133F9D"/>
    <w:rsid w:val="00134339"/>
    <w:rsid w:val="001347B2"/>
    <w:rsid w:val="00135300"/>
    <w:rsid w:val="00136246"/>
    <w:rsid w:val="00137053"/>
    <w:rsid w:val="001401F5"/>
    <w:rsid w:val="00140542"/>
    <w:rsid w:val="00141A7B"/>
    <w:rsid w:val="00141C38"/>
    <w:rsid w:val="001423E1"/>
    <w:rsid w:val="001425DF"/>
    <w:rsid w:val="00143BEB"/>
    <w:rsid w:val="001443B4"/>
    <w:rsid w:val="001448DA"/>
    <w:rsid w:val="00145788"/>
    <w:rsid w:val="00145890"/>
    <w:rsid w:val="00145E68"/>
    <w:rsid w:val="00146396"/>
    <w:rsid w:val="001502BA"/>
    <w:rsid w:val="0015032F"/>
    <w:rsid w:val="00151708"/>
    <w:rsid w:val="001530DD"/>
    <w:rsid w:val="00153B21"/>
    <w:rsid w:val="00153BDB"/>
    <w:rsid w:val="00154CD4"/>
    <w:rsid w:val="00155A67"/>
    <w:rsid w:val="0015669B"/>
    <w:rsid w:val="00156F6C"/>
    <w:rsid w:val="00161B10"/>
    <w:rsid w:val="00164CDD"/>
    <w:rsid w:val="00164EF8"/>
    <w:rsid w:val="00165DEE"/>
    <w:rsid w:val="0016603C"/>
    <w:rsid w:val="00166842"/>
    <w:rsid w:val="00167862"/>
    <w:rsid w:val="0017054C"/>
    <w:rsid w:val="0017064B"/>
    <w:rsid w:val="00170E6A"/>
    <w:rsid w:val="001720BC"/>
    <w:rsid w:val="00172121"/>
    <w:rsid w:val="00173FB4"/>
    <w:rsid w:val="001746DD"/>
    <w:rsid w:val="00174F57"/>
    <w:rsid w:val="00175C94"/>
    <w:rsid w:val="00177BCB"/>
    <w:rsid w:val="00181264"/>
    <w:rsid w:val="00182163"/>
    <w:rsid w:val="00182A04"/>
    <w:rsid w:val="00183F0C"/>
    <w:rsid w:val="00184AB9"/>
    <w:rsid w:val="0018586C"/>
    <w:rsid w:val="00185EF7"/>
    <w:rsid w:val="00186EDD"/>
    <w:rsid w:val="001922C2"/>
    <w:rsid w:val="0019302A"/>
    <w:rsid w:val="001938F0"/>
    <w:rsid w:val="00193D49"/>
    <w:rsid w:val="00193DE4"/>
    <w:rsid w:val="001951E1"/>
    <w:rsid w:val="00195322"/>
    <w:rsid w:val="0019553C"/>
    <w:rsid w:val="00196BB9"/>
    <w:rsid w:val="001975B1"/>
    <w:rsid w:val="001A182B"/>
    <w:rsid w:val="001A18F3"/>
    <w:rsid w:val="001A1C69"/>
    <w:rsid w:val="001A30A2"/>
    <w:rsid w:val="001A3E58"/>
    <w:rsid w:val="001A3EEF"/>
    <w:rsid w:val="001A4453"/>
    <w:rsid w:val="001A4505"/>
    <w:rsid w:val="001A4B12"/>
    <w:rsid w:val="001A5A15"/>
    <w:rsid w:val="001A6FA9"/>
    <w:rsid w:val="001A7418"/>
    <w:rsid w:val="001A7B03"/>
    <w:rsid w:val="001A7FBE"/>
    <w:rsid w:val="001B0E06"/>
    <w:rsid w:val="001B0EDD"/>
    <w:rsid w:val="001B10B1"/>
    <w:rsid w:val="001B4122"/>
    <w:rsid w:val="001B4F30"/>
    <w:rsid w:val="001B7A22"/>
    <w:rsid w:val="001B7E25"/>
    <w:rsid w:val="001C209F"/>
    <w:rsid w:val="001C20DF"/>
    <w:rsid w:val="001C237B"/>
    <w:rsid w:val="001C3867"/>
    <w:rsid w:val="001C5443"/>
    <w:rsid w:val="001C5C5C"/>
    <w:rsid w:val="001C5F0D"/>
    <w:rsid w:val="001C64FD"/>
    <w:rsid w:val="001C66ED"/>
    <w:rsid w:val="001C6C9C"/>
    <w:rsid w:val="001C73E6"/>
    <w:rsid w:val="001C785F"/>
    <w:rsid w:val="001D03CE"/>
    <w:rsid w:val="001D1075"/>
    <w:rsid w:val="001D1498"/>
    <w:rsid w:val="001D244D"/>
    <w:rsid w:val="001D29E8"/>
    <w:rsid w:val="001D3796"/>
    <w:rsid w:val="001D3B27"/>
    <w:rsid w:val="001D45F8"/>
    <w:rsid w:val="001D5304"/>
    <w:rsid w:val="001E01CF"/>
    <w:rsid w:val="001E076C"/>
    <w:rsid w:val="001E0BB7"/>
    <w:rsid w:val="001E0FAA"/>
    <w:rsid w:val="001E17C0"/>
    <w:rsid w:val="001E188C"/>
    <w:rsid w:val="001E2F0B"/>
    <w:rsid w:val="001E41B7"/>
    <w:rsid w:val="001E4FC8"/>
    <w:rsid w:val="001E66DB"/>
    <w:rsid w:val="001E6B99"/>
    <w:rsid w:val="001E7E89"/>
    <w:rsid w:val="001F0275"/>
    <w:rsid w:val="001F04A2"/>
    <w:rsid w:val="001F1443"/>
    <w:rsid w:val="001F3C05"/>
    <w:rsid w:val="001F4039"/>
    <w:rsid w:val="001F5DC9"/>
    <w:rsid w:val="001F68AD"/>
    <w:rsid w:val="00200A94"/>
    <w:rsid w:val="002019F4"/>
    <w:rsid w:val="00201F5D"/>
    <w:rsid w:val="002037A4"/>
    <w:rsid w:val="00204992"/>
    <w:rsid w:val="00204CCC"/>
    <w:rsid w:val="00206A83"/>
    <w:rsid w:val="00206E9D"/>
    <w:rsid w:val="002070B7"/>
    <w:rsid w:val="002078A9"/>
    <w:rsid w:val="0021014A"/>
    <w:rsid w:val="00210948"/>
    <w:rsid w:val="00211435"/>
    <w:rsid w:val="00211801"/>
    <w:rsid w:val="00211821"/>
    <w:rsid w:val="00213087"/>
    <w:rsid w:val="0021349C"/>
    <w:rsid w:val="0021585F"/>
    <w:rsid w:val="00216097"/>
    <w:rsid w:val="00217287"/>
    <w:rsid w:val="00217C27"/>
    <w:rsid w:val="00217EE6"/>
    <w:rsid w:val="00220515"/>
    <w:rsid w:val="00220E38"/>
    <w:rsid w:val="00221AB4"/>
    <w:rsid w:val="00222AB3"/>
    <w:rsid w:val="00222D67"/>
    <w:rsid w:val="002238B5"/>
    <w:rsid w:val="00224749"/>
    <w:rsid w:val="002249B9"/>
    <w:rsid w:val="0022539E"/>
    <w:rsid w:val="002255B8"/>
    <w:rsid w:val="00225F14"/>
    <w:rsid w:val="00226187"/>
    <w:rsid w:val="00226F1D"/>
    <w:rsid w:val="00230A23"/>
    <w:rsid w:val="00230E97"/>
    <w:rsid w:val="002311D6"/>
    <w:rsid w:val="002326AA"/>
    <w:rsid w:val="002336A6"/>
    <w:rsid w:val="00235525"/>
    <w:rsid w:val="00235B71"/>
    <w:rsid w:val="00235FAD"/>
    <w:rsid w:val="0023644C"/>
    <w:rsid w:val="00236964"/>
    <w:rsid w:val="00236E89"/>
    <w:rsid w:val="0023706D"/>
    <w:rsid w:val="00240275"/>
    <w:rsid w:val="0024110D"/>
    <w:rsid w:val="00241EE0"/>
    <w:rsid w:val="002422BE"/>
    <w:rsid w:val="00243866"/>
    <w:rsid w:val="00243FDA"/>
    <w:rsid w:val="002444A7"/>
    <w:rsid w:val="00246312"/>
    <w:rsid w:val="0024636E"/>
    <w:rsid w:val="00251145"/>
    <w:rsid w:val="002516CC"/>
    <w:rsid w:val="00252489"/>
    <w:rsid w:val="0025385A"/>
    <w:rsid w:val="0025426D"/>
    <w:rsid w:val="0025470D"/>
    <w:rsid w:val="00254752"/>
    <w:rsid w:val="00255D98"/>
    <w:rsid w:val="002565E0"/>
    <w:rsid w:val="00256BCC"/>
    <w:rsid w:val="00260AF2"/>
    <w:rsid w:val="00260B85"/>
    <w:rsid w:val="00260E87"/>
    <w:rsid w:val="0026155D"/>
    <w:rsid w:val="002629C6"/>
    <w:rsid w:val="00265191"/>
    <w:rsid w:val="00266081"/>
    <w:rsid w:val="00267434"/>
    <w:rsid w:val="0026778E"/>
    <w:rsid w:val="00273697"/>
    <w:rsid w:val="00275723"/>
    <w:rsid w:val="00276D84"/>
    <w:rsid w:val="00280797"/>
    <w:rsid w:val="002808DA"/>
    <w:rsid w:val="00280B65"/>
    <w:rsid w:val="002832A8"/>
    <w:rsid w:val="0028371A"/>
    <w:rsid w:val="00283A53"/>
    <w:rsid w:val="0028429D"/>
    <w:rsid w:val="00284BFA"/>
    <w:rsid w:val="00284F13"/>
    <w:rsid w:val="002854D5"/>
    <w:rsid w:val="00285C7C"/>
    <w:rsid w:val="00285FC1"/>
    <w:rsid w:val="00287666"/>
    <w:rsid w:val="0028782C"/>
    <w:rsid w:val="00290213"/>
    <w:rsid w:val="00290263"/>
    <w:rsid w:val="00290609"/>
    <w:rsid w:val="00290EE5"/>
    <w:rsid w:val="00291059"/>
    <w:rsid w:val="00291187"/>
    <w:rsid w:val="00291CE4"/>
    <w:rsid w:val="00293FC6"/>
    <w:rsid w:val="002945B6"/>
    <w:rsid w:val="002955D4"/>
    <w:rsid w:val="00295670"/>
    <w:rsid w:val="002967AE"/>
    <w:rsid w:val="00297662"/>
    <w:rsid w:val="00297DB6"/>
    <w:rsid w:val="002A043A"/>
    <w:rsid w:val="002A07AA"/>
    <w:rsid w:val="002A09B1"/>
    <w:rsid w:val="002A0C8C"/>
    <w:rsid w:val="002A10E3"/>
    <w:rsid w:val="002A1DF7"/>
    <w:rsid w:val="002A251E"/>
    <w:rsid w:val="002A2FA9"/>
    <w:rsid w:val="002A35AD"/>
    <w:rsid w:val="002A40AA"/>
    <w:rsid w:val="002A4876"/>
    <w:rsid w:val="002A5FA7"/>
    <w:rsid w:val="002A62F6"/>
    <w:rsid w:val="002A65A0"/>
    <w:rsid w:val="002B2A36"/>
    <w:rsid w:val="002B350A"/>
    <w:rsid w:val="002C05DB"/>
    <w:rsid w:val="002C1682"/>
    <w:rsid w:val="002C1AF3"/>
    <w:rsid w:val="002C20F1"/>
    <w:rsid w:val="002C3EB3"/>
    <w:rsid w:val="002C44B0"/>
    <w:rsid w:val="002C4F9E"/>
    <w:rsid w:val="002C69C7"/>
    <w:rsid w:val="002D1387"/>
    <w:rsid w:val="002D1907"/>
    <w:rsid w:val="002D1D1E"/>
    <w:rsid w:val="002D26D6"/>
    <w:rsid w:val="002D30FE"/>
    <w:rsid w:val="002D6FE9"/>
    <w:rsid w:val="002D736F"/>
    <w:rsid w:val="002D7734"/>
    <w:rsid w:val="002D7C10"/>
    <w:rsid w:val="002E0614"/>
    <w:rsid w:val="002E094B"/>
    <w:rsid w:val="002E1695"/>
    <w:rsid w:val="002E1C55"/>
    <w:rsid w:val="002E2E2D"/>
    <w:rsid w:val="002E4F92"/>
    <w:rsid w:val="002E5AA7"/>
    <w:rsid w:val="002E5B46"/>
    <w:rsid w:val="002E6DEF"/>
    <w:rsid w:val="002E6E16"/>
    <w:rsid w:val="002E7A22"/>
    <w:rsid w:val="002F0756"/>
    <w:rsid w:val="002F1816"/>
    <w:rsid w:val="002F2194"/>
    <w:rsid w:val="002F232E"/>
    <w:rsid w:val="002F241C"/>
    <w:rsid w:val="002F389D"/>
    <w:rsid w:val="002F4263"/>
    <w:rsid w:val="002F42BB"/>
    <w:rsid w:val="002F4FB4"/>
    <w:rsid w:val="002F5127"/>
    <w:rsid w:val="002F6E0E"/>
    <w:rsid w:val="002F77F8"/>
    <w:rsid w:val="003023DD"/>
    <w:rsid w:val="00302A6C"/>
    <w:rsid w:val="003048DE"/>
    <w:rsid w:val="00304A25"/>
    <w:rsid w:val="00304B23"/>
    <w:rsid w:val="003052F1"/>
    <w:rsid w:val="0030701E"/>
    <w:rsid w:val="00307E71"/>
    <w:rsid w:val="00310B2B"/>
    <w:rsid w:val="00310C9F"/>
    <w:rsid w:val="003111D0"/>
    <w:rsid w:val="003131A7"/>
    <w:rsid w:val="0031335C"/>
    <w:rsid w:val="0031368E"/>
    <w:rsid w:val="003137C6"/>
    <w:rsid w:val="003149B8"/>
    <w:rsid w:val="00314EDB"/>
    <w:rsid w:val="003153B0"/>
    <w:rsid w:val="00315D2D"/>
    <w:rsid w:val="003163F3"/>
    <w:rsid w:val="0031778F"/>
    <w:rsid w:val="00320B0A"/>
    <w:rsid w:val="00321702"/>
    <w:rsid w:val="00322D02"/>
    <w:rsid w:val="003234DD"/>
    <w:rsid w:val="00323F0B"/>
    <w:rsid w:val="00324028"/>
    <w:rsid w:val="003246DE"/>
    <w:rsid w:val="00325059"/>
    <w:rsid w:val="0032551D"/>
    <w:rsid w:val="00326047"/>
    <w:rsid w:val="003262C9"/>
    <w:rsid w:val="00327A53"/>
    <w:rsid w:val="00327FCC"/>
    <w:rsid w:val="00330933"/>
    <w:rsid w:val="00331004"/>
    <w:rsid w:val="00332A56"/>
    <w:rsid w:val="00332E75"/>
    <w:rsid w:val="00333E89"/>
    <w:rsid w:val="00334B5B"/>
    <w:rsid w:val="0033607D"/>
    <w:rsid w:val="00336B63"/>
    <w:rsid w:val="00336DFD"/>
    <w:rsid w:val="00337389"/>
    <w:rsid w:val="003377FA"/>
    <w:rsid w:val="003409F4"/>
    <w:rsid w:val="00340A28"/>
    <w:rsid w:val="00342853"/>
    <w:rsid w:val="00342C49"/>
    <w:rsid w:val="00343B9F"/>
    <w:rsid w:val="00344D2A"/>
    <w:rsid w:val="0034543F"/>
    <w:rsid w:val="003468E9"/>
    <w:rsid w:val="00346B17"/>
    <w:rsid w:val="00347095"/>
    <w:rsid w:val="00347786"/>
    <w:rsid w:val="00347C72"/>
    <w:rsid w:val="003502BC"/>
    <w:rsid w:val="00350AC6"/>
    <w:rsid w:val="0035182F"/>
    <w:rsid w:val="00351BC0"/>
    <w:rsid w:val="003525D5"/>
    <w:rsid w:val="003539BA"/>
    <w:rsid w:val="00355A83"/>
    <w:rsid w:val="003566AB"/>
    <w:rsid w:val="0035793A"/>
    <w:rsid w:val="00362D75"/>
    <w:rsid w:val="00363004"/>
    <w:rsid w:val="0036337E"/>
    <w:rsid w:val="00363676"/>
    <w:rsid w:val="00363E3D"/>
    <w:rsid w:val="00364A8F"/>
    <w:rsid w:val="00366355"/>
    <w:rsid w:val="003670E4"/>
    <w:rsid w:val="00367945"/>
    <w:rsid w:val="003702F4"/>
    <w:rsid w:val="00370AD1"/>
    <w:rsid w:val="00371ADD"/>
    <w:rsid w:val="00375B86"/>
    <w:rsid w:val="00375B91"/>
    <w:rsid w:val="00377823"/>
    <w:rsid w:val="00377E1E"/>
    <w:rsid w:val="0038139A"/>
    <w:rsid w:val="00381B4D"/>
    <w:rsid w:val="00381E53"/>
    <w:rsid w:val="00382BC5"/>
    <w:rsid w:val="003835D7"/>
    <w:rsid w:val="00386B03"/>
    <w:rsid w:val="00386DC1"/>
    <w:rsid w:val="00387F9B"/>
    <w:rsid w:val="00390237"/>
    <w:rsid w:val="00390838"/>
    <w:rsid w:val="003911E8"/>
    <w:rsid w:val="00391336"/>
    <w:rsid w:val="00392400"/>
    <w:rsid w:val="00392B27"/>
    <w:rsid w:val="00392D3B"/>
    <w:rsid w:val="00393AB0"/>
    <w:rsid w:val="00395ACC"/>
    <w:rsid w:val="003A0DB4"/>
    <w:rsid w:val="003A1975"/>
    <w:rsid w:val="003A1E27"/>
    <w:rsid w:val="003A2390"/>
    <w:rsid w:val="003A2E97"/>
    <w:rsid w:val="003A5301"/>
    <w:rsid w:val="003A61C5"/>
    <w:rsid w:val="003A68AE"/>
    <w:rsid w:val="003A7323"/>
    <w:rsid w:val="003A7DEB"/>
    <w:rsid w:val="003B1E50"/>
    <w:rsid w:val="003B2A1C"/>
    <w:rsid w:val="003B2AD4"/>
    <w:rsid w:val="003B45AE"/>
    <w:rsid w:val="003B78AF"/>
    <w:rsid w:val="003B78FB"/>
    <w:rsid w:val="003C0F73"/>
    <w:rsid w:val="003C143E"/>
    <w:rsid w:val="003C230E"/>
    <w:rsid w:val="003C2430"/>
    <w:rsid w:val="003C2CE5"/>
    <w:rsid w:val="003C30C2"/>
    <w:rsid w:val="003C560F"/>
    <w:rsid w:val="003C5916"/>
    <w:rsid w:val="003C5D56"/>
    <w:rsid w:val="003C5FCE"/>
    <w:rsid w:val="003C6135"/>
    <w:rsid w:val="003C69E6"/>
    <w:rsid w:val="003C6AC7"/>
    <w:rsid w:val="003D0108"/>
    <w:rsid w:val="003D1BCA"/>
    <w:rsid w:val="003D306B"/>
    <w:rsid w:val="003D4048"/>
    <w:rsid w:val="003D48F9"/>
    <w:rsid w:val="003D4AFF"/>
    <w:rsid w:val="003D5661"/>
    <w:rsid w:val="003D5AD9"/>
    <w:rsid w:val="003D63A6"/>
    <w:rsid w:val="003D6C36"/>
    <w:rsid w:val="003D70CE"/>
    <w:rsid w:val="003D7DF7"/>
    <w:rsid w:val="003E0076"/>
    <w:rsid w:val="003E1820"/>
    <w:rsid w:val="003E43CF"/>
    <w:rsid w:val="003E4A46"/>
    <w:rsid w:val="003E4AAB"/>
    <w:rsid w:val="003E4DA0"/>
    <w:rsid w:val="003E5C3C"/>
    <w:rsid w:val="003E628C"/>
    <w:rsid w:val="003E6932"/>
    <w:rsid w:val="003E6A38"/>
    <w:rsid w:val="003E70A9"/>
    <w:rsid w:val="003E744A"/>
    <w:rsid w:val="003E79F3"/>
    <w:rsid w:val="003E7D12"/>
    <w:rsid w:val="003F165D"/>
    <w:rsid w:val="003F1B7C"/>
    <w:rsid w:val="003F20F0"/>
    <w:rsid w:val="003F2558"/>
    <w:rsid w:val="003F2F7E"/>
    <w:rsid w:val="003F2FF6"/>
    <w:rsid w:val="003F3E66"/>
    <w:rsid w:val="003F6274"/>
    <w:rsid w:val="003F687A"/>
    <w:rsid w:val="003F6ADC"/>
    <w:rsid w:val="003F6AE7"/>
    <w:rsid w:val="003F7E43"/>
    <w:rsid w:val="00400755"/>
    <w:rsid w:val="004011DD"/>
    <w:rsid w:val="00401A52"/>
    <w:rsid w:val="00402711"/>
    <w:rsid w:val="00403228"/>
    <w:rsid w:val="00403737"/>
    <w:rsid w:val="004045B8"/>
    <w:rsid w:val="00404869"/>
    <w:rsid w:val="00404B6D"/>
    <w:rsid w:val="00405954"/>
    <w:rsid w:val="00405C42"/>
    <w:rsid w:val="00405F6C"/>
    <w:rsid w:val="0040682C"/>
    <w:rsid w:val="0041050A"/>
    <w:rsid w:val="004105B5"/>
    <w:rsid w:val="00410D58"/>
    <w:rsid w:val="004110B1"/>
    <w:rsid w:val="004113FA"/>
    <w:rsid w:val="00411EB3"/>
    <w:rsid w:val="004126BF"/>
    <w:rsid w:val="00412D61"/>
    <w:rsid w:val="00412E3F"/>
    <w:rsid w:val="00413019"/>
    <w:rsid w:val="0041338C"/>
    <w:rsid w:val="00413E9F"/>
    <w:rsid w:val="00414423"/>
    <w:rsid w:val="00414698"/>
    <w:rsid w:val="00417854"/>
    <w:rsid w:val="00417C8D"/>
    <w:rsid w:val="004224D8"/>
    <w:rsid w:val="004226FC"/>
    <w:rsid w:val="00423016"/>
    <w:rsid w:val="0042301C"/>
    <w:rsid w:val="004239D1"/>
    <w:rsid w:val="004248B5"/>
    <w:rsid w:val="0042592D"/>
    <w:rsid w:val="004259C8"/>
    <w:rsid w:val="00425E6C"/>
    <w:rsid w:val="00426B1C"/>
    <w:rsid w:val="00427377"/>
    <w:rsid w:val="00432554"/>
    <w:rsid w:val="004327B8"/>
    <w:rsid w:val="0043291B"/>
    <w:rsid w:val="00432E6B"/>
    <w:rsid w:val="00434336"/>
    <w:rsid w:val="00435082"/>
    <w:rsid w:val="004359AF"/>
    <w:rsid w:val="00435B6E"/>
    <w:rsid w:val="00436120"/>
    <w:rsid w:val="0043720B"/>
    <w:rsid w:val="004376F4"/>
    <w:rsid w:val="00440042"/>
    <w:rsid w:val="00440559"/>
    <w:rsid w:val="00440CE2"/>
    <w:rsid w:val="0044205A"/>
    <w:rsid w:val="00443723"/>
    <w:rsid w:val="00445A52"/>
    <w:rsid w:val="0044660F"/>
    <w:rsid w:val="00446737"/>
    <w:rsid w:val="0044766A"/>
    <w:rsid w:val="00447BBD"/>
    <w:rsid w:val="00450D5B"/>
    <w:rsid w:val="00451D75"/>
    <w:rsid w:val="00452CD3"/>
    <w:rsid w:val="00453004"/>
    <w:rsid w:val="00453B7E"/>
    <w:rsid w:val="00453CDC"/>
    <w:rsid w:val="00455759"/>
    <w:rsid w:val="00455A09"/>
    <w:rsid w:val="00455A63"/>
    <w:rsid w:val="00455B98"/>
    <w:rsid w:val="00456CD7"/>
    <w:rsid w:val="0045756B"/>
    <w:rsid w:val="00457EFA"/>
    <w:rsid w:val="00460392"/>
    <w:rsid w:val="00461905"/>
    <w:rsid w:val="00462BA7"/>
    <w:rsid w:val="0046300F"/>
    <w:rsid w:val="0046370B"/>
    <w:rsid w:val="004637C8"/>
    <w:rsid w:val="00466330"/>
    <w:rsid w:val="00470A6A"/>
    <w:rsid w:val="00470B4D"/>
    <w:rsid w:val="00471216"/>
    <w:rsid w:val="004724F7"/>
    <w:rsid w:val="00474670"/>
    <w:rsid w:val="00474F96"/>
    <w:rsid w:val="00475969"/>
    <w:rsid w:val="00480004"/>
    <w:rsid w:val="0048117D"/>
    <w:rsid w:val="00482017"/>
    <w:rsid w:val="00482D18"/>
    <w:rsid w:val="00483FE3"/>
    <w:rsid w:val="00484CEA"/>
    <w:rsid w:val="00485DCA"/>
    <w:rsid w:val="00491CCB"/>
    <w:rsid w:val="00492B04"/>
    <w:rsid w:val="0049358B"/>
    <w:rsid w:val="00493799"/>
    <w:rsid w:val="0049450F"/>
    <w:rsid w:val="004A0B3B"/>
    <w:rsid w:val="004A1EB1"/>
    <w:rsid w:val="004A3418"/>
    <w:rsid w:val="004A3584"/>
    <w:rsid w:val="004A4217"/>
    <w:rsid w:val="004A69E4"/>
    <w:rsid w:val="004A7DFD"/>
    <w:rsid w:val="004B008E"/>
    <w:rsid w:val="004B0B8C"/>
    <w:rsid w:val="004B1E1B"/>
    <w:rsid w:val="004B20C8"/>
    <w:rsid w:val="004B2B55"/>
    <w:rsid w:val="004B442E"/>
    <w:rsid w:val="004B460F"/>
    <w:rsid w:val="004B4923"/>
    <w:rsid w:val="004B4B47"/>
    <w:rsid w:val="004B4CB3"/>
    <w:rsid w:val="004B4E64"/>
    <w:rsid w:val="004B5581"/>
    <w:rsid w:val="004B579D"/>
    <w:rsid w:val="004B6130"/>
    <w:rsid w:val="004B648A"/>
    <w:rsid w:val="004B6E2C"/>
    <w:rsid w:val="004C13A5"/>
    <w:rsid w:val="004C1559"/>
    <w:rsid w:val="004C2693"/>
    <w:rsid w:val="004C3FA4"/>
    <w:rsid w:val="004C45E4"/>
    <w:rsid w:val="004C4F51"/>
    <w:rsid w:val="004C690A"/>
    <w:rsid w:val="004C7910"/>
    <w:rsid w:val="004C7D18"/>
    <w:rsid w:val="004D1C83"/>
    <w:rsid w:val="004D256E"/>
    <w:rsid w:val="004D2EDA"/>
    <w:rsid w:val="004D31B6"/>
    <w:rsid w:val="004D34B9"/>
    <w:rsid w:val="004D3D2A"/>
    <w:rsid w:val="004D47B2"/>
    <w:rsid w:val="004D499E"/>
    <w:rsid w:val="004D4BC6"/>
    <w:rsid w:val="004D4EE9"/>
    <w:rsid w:val="004D564B"/>
    <w:rsid w:val="004D5CAE"/>
    <w:rsid w:val="004E0378"/>
    <w:rsid w:val="004E15AD"/>
    <w:rsid w:val="004E3A7D"/>
    <w:rsid w:val="004E48E2"/>
    <w:rsid w:val="004E4B98"/>
    <w:rsid w:val="004E611E"/>
    <w:rsid w:val="004E629D"/>
    <w:rsid w:val="004E6474"/>
    <w:rsid w:val="004E728F"/>
    <w:rsid w:val="004F0C22"/>
    <w:rsid w:val="004F310F"/>
    <w:rsid w:val="004F313B"/>
    <w:rsid w:val="004F36CE"/>
    <w:rsid w:val="004F4AC4"/>
    <w:rsid w:val="004F4D56"/>
    <w:rsid w:val="004F542A"/>
    <w:rsid w:val="004F6611"/>
    <w:rsid w:val="004F6B19"/>
    <w:rsid w:val="004F708B"/>
    <w:rsid w:val="004F7643"/>
    <w:rsid w:val="004F7878"/>
    <w:rsid w:val="004F7FC6"/>
    <w:rsid w:val="00500DDD"/>
    <w:rsid w:val="00500E0F"/>
    <w:rsid w:val="00502639"/>
    <w:rsid w:val="00502899"/>
    <w:rsid w:val="00503A0E"/>
    <w:rsid w:val="00503D8D"/>
    <w:rsid w:val="00503EFE"/>
    <w:rsid w:val="00504097"/>
    <w:rsid w:val="005045FD"/>
    <w:rsid w:val="00504E24"/>
    <w:rsid w:val="005052B6"/>
    <w:rsid w:val="0050784D"/>
    <w:rsid w:val="005078AB"/>
    <w:rsid w:val="00510AE8"/>
    <w:rsid w:val="005114E2"/>
    <w:rsid w:val="00513142"/>
    <w:rsid w:val="00513E88"/>
    <w:rsid w:val="00515406"/>
    <w:rsid w:val="00515664"/>
    <w:rsid w:val="00516C47"/>
    <w:rsid w:val="00517562"/>
    <w:rsid w:val="00517658"/>
    <w:rsid w:val="005201F4"/>
    <w:rsid w:val="0052083E"/>
    <w:rsid w:val="00521926"/>
    <w:rsid w:val="00522866"/>
    <w:rsid w:val="00522E93"/>
    <w:rsid w:val="00524ABA"/>
    <w:rsid w:val="00526074"/>
    <w:rsid w:val="00526B3D"/>
    <w:rsid w:val="00526E0B"/>
    <w:rsid w:val="00527B1F"/>
    <w:rsid w:val="00527DD2"/>
    <w:rsid w:val="00530112"/>
    <w:rsid w:val="0053051E"/>
    <w:rsid w:val="00531714"/>
    <w:rsid w:val="0053220F"/>
    <w:rsid w:val="00532348"/>
    <w:rsid w:val="0053268E"/>
    <w:rsid w:val="00534214"/>
    <w:rsid w:val="0053533A"/>
    <w:rsid w:val="00540C7B"/>
    <w:rsid w:val="0054104C"/>
    <w:rsid w:val="00541E65"/>
    <w:rsid w:val="005435AE"/>
    <w:rsid w:val="0054385A"/>
    <w:rsid w:val="00543C2E"/>
    <w:rsid w:val="005449EB"/>
    <w:rsid w:val="00544A99"/>
    <w:rsid w:val="00545030"/>
    <w:rsid w:val="00545B8D"/>
    <w:rsid w:val="00546DC1"/>
    <w:rsid w:val="00547278"/>
    <w:rsid w:val="00550D2E"/>
    <w:rsid w:val="0055298A"/>
    <w:rsid w:val="00553A43"/>
    <w:rsid w:val="00553C1A"/>
    <w:rsid w:val="00554E44"/>
    <w:rsid w:val="005551D3"/>
    <w:rsid w:val="005561D2"/>
    <w:rsid w:val="00556CC1"/>
    <w:rsid w:val="00556ECD"/>
    <w:rsid w:val="00557AAF"/>
    <w:rsid w:val="00560060"/>
    <w:rsid w:val="005626BF"/>
    <w:rsid w:val="005637C9"/>
    <w:rsid w:val="00564673"/>
    <w:rsid w:val="005658D5"/>
    <w:rsid w:val="00566A33"/>
    <w:rsid w:val="00566EC7"/>
    <w:rsid w:val="0056708A"/>
    <w:rsid w:val="00567309"/>
    <w:rsid w:val="005678AE"/>
    <w:rsid w:val="0057020D"/>
    <w:rsid w:val="00571C69"/>
    <w:rsid w:val="00573234"/>
    <w:rsid w:val="0057364C"/>
    <w:rsid w:val="00574FE5"/>
    <w:rsid w:val="00576339"/>
    <w:rsid w:val="00576E74"/>
    <w:rsid w:val="00580128"/>
    <w:rsid w:val="0058013C"/>
    <w:rsid w:val="00581584"/>
    <w:rsid w:val="0058171E"/>
    <w:rsid w:val="00582098"/>
    <w:rsid w:val="005824C1"/>
    <w:rsid w:val="00582EFD"/>
    <w:rsid w:val="00582FA7"/>
    <w:rsid w:val="0058455A"/>
    <w:rsid w:val="005858F9"/>
    <w:rsid w:val="00585984"/>
    <w:rsid w:val="00585C7E"/>
    <w:rsid w:val="005861B8"/>
    <w:rsid w:val="005868B4"/>
    <w:rsid w:val="005869FB"/>
    <w:rsid w:val="005876C5"/>
    <w:rsid w:val="00592507"/>
    <w:rsid w:val="00592561"/>
    <w:rsid w:val="005933AA"/>
    <w:rsid w:val="00594586"/>
    <w:rsid w:val="00594872"/>
    <w:rsid w:val="005975EC"/>
    <w:rsid w:val="00597713"/>
    <w:rsid w:val="005A0D4D"/>
    <w:rsid w:val="005A112C"/>
    <w:rsid w:val="005A1BCD"/>
    <w:rsid w:val="005A1CA2"/>
    <w:rsid w:val="005A26A9"/>
    <w:rsid w:val="005A2B0D"/>
    <w:rsid w:val="005A4E41"/>
    <w:rsid w:val="005A5392"/>
    <w:rsid w:val="005A54C0"/>
    <w:rsid w:val="005A58DB"/>
    <w:rsid w:val="005A5E74"/>
    <w:rsid w:val="005A7566"/>
    <w:rsid w:val="005B1266"/>
    <w:rsid w:val="005B25E2"/>
    <w:rsid w:val="005B2C04"/>
    <w:rsid w:val="005B37DD"/>
    <w:rsid w:val="005B4593"/>
    <w:rsid w:val="005B4735"/>
    <w:rsid w:val="005B4B42"/>
    <w:rsid w:val="005B69F1"/>
    <w:rsid w:val="005B6C4D"/>
    <w:rsid w:val="005B6CCE"/>
    <w:rsid w:val="005B6DEF"/>
    <w:rsid w:val="005B713A"/>
    <w:rsid w:val="005B753E"/>
    <w:rsid w:val="005B7BEE"/>
    <w:rsid w:val="005C0234"/>
    <w:rsid w:val="005C2A4F"/>
    <w:rsid w:val="005C2EEA"/>
    <w:rsid w:val="005C3170"/>
    <w:rsid w:val="005C342D"/>
    <w:rsid w:val="005C45D3"/>
    <w:rsid w:val="005C4E63"/>
    <w:rsid w:val="005C53DA"/>
    <w:rsid w:val="005C5C5F"/>
    <w:rsid w:val="005D05EE"/>
    <w:rsid w:val="005D0806"/>
    <w:rsid w:val="005D1D36"/>
    <w:rsid w:val="005D1F8B"/>
    <w:rsid w:val="005D29D3"/>
    <w:rsid w:val="005D3772"/>
    <w:rsid w:val="005D44F5"/>
    <w:rsid w:val="005D52B3"/>
    <w:rsid w:val="005D54E2"/>
    <w:rsid w:val="005D5778"/>
    <w:rsid w:val="005D5C81"/>
    <w:rsid w:val="005D6F0C"/>
    <w:rsid w:val="005D71D6"/>
    <w:rsid w:val="005E1682"/>
    <w:rsid w:val="005E16CD"/>
    <w:rsid w:val="005E1B47"/>
    <w:rsid w:val="005E1DD0"/>
    <w:rsid w:val="005E2D0C"/>
    <w:rsid w:val="005E3C79"/>
    <w:rsid w:val="005E5CD7"/>
    <w:rsid w:val="005E76E8"/>
    <w:rsid w:val="005F00DD"/>
    <w:rsid w:val="005F148B"/>
    <w:rsid w:val="005F29AB"/>
    <w:rsid w:val="005F2CAD"/>
    <w:rsid w:val="005F3736"/>
    <w:rsid w:val="005F3A57"/>
    <w:rsid w:val="005F3C1E"/>
    <w:rsid w:val="005F40F7"/>
    <w:rsid w:val="005F5ADC"/>
    <w:rsid w:val="005F61C0"/>
    <w:rsid w:val="005F788B"/>
    <w:rsid w:val="006006E3"/>
    <w:rsid w:val="0060136E"/>
    <w:rsid w:val="00602DF4"/>
    <w:rsid w:val="00605D9E"/>
    <w:rsid w:val="0060688C"/>
    <w:rsid w:val="00606E41"/>
    <w:rsid w:val="00606F8A"/>
    <w:rsid w:val="006079D7"/>
    <w:rsid w:val="00607AD8"/>
    <w:rsid w:val="00610149"/>
    <w:rsid w:val="006123EC"/>
    <w:rsid w:val="00612EA6"/>
    <w:rsid w:val="00613604"/>
    <w:rsid w:val="006141D7"/>
    <w:rsid w:val="006141EE"/>
    <w:rsid w:val="006143A7"/>
    <w:rsid w:val="0061448A"/>
    <w:rsid w:val="00616256"/>
    <w:rsid w:val="006172A1"/>
    <w:rsid w:val="006176FA"/>
    <w:rsid w:val="00617F6B"/>
    <w:rsid w:val="00620469"/>
    <w:rsid w:val="0062288F"/>
    <w:rsid w:val="00622A09"/>
    <w:rsid w:val="00624456"/>
    <w:rsid w:val="00624ED0"/>
    <w:rsid w:val="006252E5"/>
    <w:rsid w:val="00625591"/>
    <w:rsid w:val="00625BF3"/>
    <w:rsid w:val="00626441"/>
    <w:rsid w:val="00626EF7"/>
    <w:rsid w:val="00626F21"/>
    <w:rsid w:val="00630EFD"/>
    <w:rsid w:val="00631D9F"/>
    <w:rsid w:val="00636893"/>
    <w:rsid w:val="0063771D"/>
    <w:rsid w:val="00637B09"/>
    <w:rsid w:val="00640C33"/>
    <w:rsid w:val="00641C3E"/>
    <w:rsid w:val="00641DB1"/>
    <w:rsid w:val="006443D2"/>
    <w:rsid w:val="00644B20"/>
    <w:rsid w:val="00645220"/>
    <w:rsid w:val="00645808"/>
    <w:rsid w:val="00650046"/>
    <w:rsid w:val="006526B1"/>
    <w:rsid w:val="006544BC"/>
    <w:rsid w:val="00654850"/>
    <w:rsid w:val="0065497F"/>
    <w:rsid w:val="00655C26"/>
    <w:rsid w:val="00655E93"/>
    <w:rsid w:val="006578DA"/>
    <w:rsid w:val="00660A47"/>
    <w:rsid w:val="006620C7"/>
    <w:rsid w:val="00662A71"/>
    <w:rsid w:val="00662D53"/>
    <w:rsid w:val="0066303E"/>
    <w:rsid w:val="006633CD"/>
    <w:rsid w:val="0066349F"/>
    <w:rsid w:val="0066420D"/>
    <w:rsid w:val="00665052"/>
    <w:rsid w:val="00665140"/>
    <w:rsid w:val="0066611A"/>
    <w:rsid w:val="006667FE"/>
    <w:rsid w:val="00667608"/>
    <w:rsid w:val="006676FD"/>
    <w:rsid w:val="0067109B"/>
    <w:rsid w:val="00674E53"/>
    <w:rsid w:val="00674F07"/>
    <w:rsid w:val="00674F0E"/>
    <w:rsid w:val="006757D9"/>
    <w:rsid w:val="006765AA"/>
    <w:rsid w:val="00676832"/>
    <w:rsid w:val="00676A06"/>
    <w:rsid w:val="00676AC9"/>
    <w:rsid w:val="00677206"/>
    <w:rsid w:val="0068260E"/>
    <w:rsid w:val="00683154"/>
    <w:rsid w:val="006835DD"/>
    <w:rsid w:val="006851C6"/>
    <w:rsid w:val="00686ED9"/>
    <w:rsid w:val="00687986"/>
    <w:rsid w:val="00687B69"/>
    <w:rsid w:val="006902D5"/>
    <w:rsid w:val="00690661"/>
    <w:rsid w:val="00690BB5"/>
    <w:rsid w:val="00691022"/>
    <w:rsid w:val="00692091"/>
    <w:rsid w:val="006921AC"/>
    <w:rsid w:val="00692BA7"/>
    <w:rsid w:val="006951E6"/>
    <w:rsid w:val="006954AF"/>
    <w:rsid w:val="00695515"/>
    <w:rsid w:val="00695BBC"/>
    <w:rsid w:val="00697553"/>
    <w:rsid w:val="006A109B"/>
    <w:rsid w:val="006A19EB"/>
    <w:rsid w:val="006A314F"/>
    <w:rsid w:val="006A34B1"/>
    <w:rsid w:val="006A34C1"/>
    <w:rsid w:val="006A44B1"/>
    <w:rsid w:val="006A47BF"/>
    <w:rsid w:val="006A530D"/>
    <w:rsid w:val="006A62A1"/>
    <w:rsid w:val="006B0462"/>
    <w:rsid w:val="006B1314"/>
    <w:rsid w:val="006B22DD"/>
    <w:rsid w:val="006B3032"/>
    <w:rsid w:val="006B42B8"/>
    <w:rsid w:val="006B5090"/>
    <w:rsid w:val="006B592F"/>
    <w:rsid w:val="006B6283"/>
    <w:rsid w:val="006B6F91"/>
    <w:rsid w:val="006B72C9"/>
    <w:rsid w:val="006C122F"/>
    <w:rsid w:val="006C1AF3"/>
    <w:rsid w:val="006C1DCE"/>
    <w:rsid w:val="006C1F5D"/>
    <w:rsid w:val="006C22E6"/>
    <w:rsid w:val="006C36C8"/>
    <w:rsid w:val="006C3B4C"/>
    <w:rsid w:val="006C52B6"/>
    <w:rsid w:val="006C5BB4"/>
    <w:rsid w:val="006C63B4"/>
    <w:rsid w:val="006C7797"/>
    <w:rsid w:val="006D1108"/>
    <w:rsid w:val="006D2798"/>
    <w:rsid w:val="006D291E"/>
    <w:rsid w:val="006D3AB3"/>
    <w:rsid w:val="006D3BF2"/>
    <w:rsid w:val="006D44EC"/>
    <w:rsid w:val="006D50CA"/>
    <w:rsid w:val="006D6BEF"/>
    <w:rsid w:val="006D7327"/>
    <w:rsid w:val="006E0081"/>
    <w:rsid w:val="006E02D9"/>
    <w:rsid w:val="006E0962"/>
    <w:rsid w:val="006E0AB6"/>
    <w:rsid w:val="006E0C4B"/>
    <w:rsid w:val="006E15B0"/>
    <w:rsid w:val="006E2C72"/>
    <w:rsid w:val="006E3634"/>
    <w:rsid w:val="006E3A4A"/>
    <w:rsid w:val="006E4CEE"/>
    <w:rsid w:val="006E52E4"/>
    <w:rsid w:val="006E5F07"/>
    <w:rsid w:val="006E67ED"/>
    <w:rsid w:val="006E7DF8"/>
    <w:rsid w:val="006F0993"/>
    <w:rsid w:val="006F0FCD"/>
    <w:rsid w:val="006F2646"/>
    <w:rsid w:val="006F26C2"/>
    <w:rsid w:val="006F2AEA"/>
    <w:rsid w:val="006F2CE6"/>
    <w:rsid w:val="006F3507"/>
    <w:rsid w:val="006F5CE8"/>
    <w:rsid w:val="006F60A6"/>
    <w:rsid w:val="006F66F9"/>
    <w:rsid w:val="00700A11"/>
    <w:rsid w:val="0070180D"/>
    <w:rsid w:val="00703A84"/>
    <w:rsid w:val="007050A6"/>
    <w:rsid w:val="00705BF5"/>
    <w:rsid w:val="00705CC3"/>
    <w:rsid w:val="00705E2C"/>
    <w:rsid w:val="007065B4"/>
    <w:rsid w:val="00706C54"/>
    <w:rsid w:val="00707F83"/>
    <w:rsid w:val="0071015E"/>
    <w:rsid w:val="00711511"/>
    <w:rsid w:val="007133E1"/>
    <w:rsid w:val="00715E7C"/>
    <w:rsid w:val="00716016"/>
    <w:rsid w:val="007161AC"/>
    <w:rsid w:val="00716EB3"/>
    <w:rsid w:val="007177E2"/>
    <w:rsid w:val="007222C9"/>
    <w:rsid w:val="00726638"/>
    <w:rsid w:val="007307FF"/>
    <w:rsid w:val="007312B4"/>
    <w:rsid w:val="0073184A"/>
    <w:rsid w:val="00734C64"/>
    <w:rsid w:val="00736048"/>
    <w:rsid w:val="00736311"/>
    <w:rsid w:val="007364A1"/>
    <w:rsid w:val="007364A7"/>
    <w:rsid w:val="00736D6B"/>
    <w:rsid w:val="0073745D"/>
    <w:rsid w:val="00740370"/>
    <w:rsid w:val="00740755"/>
    <w:rsid w:val="00741698"/>
    <w:rsid w:val="00741D72"/>
    <w:rsid w:val="00742599"/>
    <w:rsid w:val="00742626"/>
    <w:rsid w:val="0074366E"/>
    <w:rsid w:val="00743754"/>
    <w:rsid w:val="00743B27"/>
    <w:rsid w:val="00743C09"/>
    <w:rsid w:val="007458D7"/>
    <w:rsid w:val="00745C2C"/>
    <w:rsid w:val="00746543"/>
    <w:rsid w:val="00746889"/>
    <w:rsid w:val="007470BE"/>
    <w:rsid w:val="00747309"/>
    <w:rsid w:val="00747498"/>
    <w:rsid w:val="00750077"/>
    <w:rsid w:val="007503ED"/>
    <w:rsid w:val="00752571"/>
    <w:rsid w:val="0075373A"/>
    <w:rsid w:val="00753CE0"/>
    <w:rsid w:val="00754751"/>
    <w:rsid w:val="0075492E"/>
    <w:rsid w:val="00754B80"/>
    <w:rsid w:val="0075530A"/>
    <w:rsid w:val="00755C6F"/>
    <w:rsid w:val="00756269"/>
    <w:rsid w:val="0075631C"/>
    <w:rsid w:val="00756DDA"/>
    <w:rsid w:val="00757159"/>
    <w:rsid w:val="00757C57"/>
    <w:rsid w:val="00757FC2"/>
    <w:rsid w:val="00760F54"/>
    <w:rsid w:val="00761108"/>
    <w:rsid w:val="00763EAC"/>
    <w:rsid w:val="00764D30"/>
    <w:rsid w:val="007655A0"/>
    <w:rsid w:val="0076591A"/>
    <w:rsid w:val="00765A7D"/>
    <w:rsid w:val="00766447"/>
    <w:rsid w:val="007668DF"/>
    <w:rsid w:val="00767AFD"/>
    <w:rsid w:val="007701FA"/>
    <w:rsid w:val="00771228"/>
    <w:rsid w:val="00771481"/>
    <w:rsid w:val="0077214B"/>
    <w:rsid w:val="0077256F"/>
    <w:rsid w:val="007725CD"/>
    <w:rsid w:val="0077336F"/>
    <w:rsid w:val="0077398E"/>
    <w:rsid w:val="007756F9"/>
    <w:rsid w:val="00775812"/>
    <w:rsid w:val="00775884"/>
    <w:rsid w:val="007758C9"/>
    <w:rsid w:val="00776321"/>
    <w:rsid w:val="007767E0"/>
    <w:rsid w:val="007768E3"/>
    <w:rsid w:val="0077761D"/>
    <w:rsid w:val="00777CFD"/>
    <w:rsid w:val="007829A0"/>
    <w:rsid w:val="00782C0E"/>
    <w:rsid w:val="00783A42"/>
    <w:rsid w:val="00784283"/>
    <w:rsid w:val="007851B8"/>
    <w:rsid w:val="0078532E"/>
    <w:rsid w:val="00785431"/>
    <w:rsid w:val="00785EAE"/>
    <w:rsid w:val="00786E27"/>
    <w:rsid w:val="00786EAF"/>
    <w:rsid w:val="0078752E"/>
    <w:rsid w:val="007879EF"/>
    <w:rsid w:val="00787EDE"/>
    <w:rsid w:val="00792713"/>
    <w:rsid w:val="0079315B"/>
    <w:rsid w:val="007933F9"/>
    <w:rsid w:val="00794366"/>
    <w:rsid w:val="007944E5"/>
    <w:rsid w:val="007956EF"/>
    <w:rsid w:val="007962B3"/>
    <w:rsid w:val="00796A9D"/>
    <w:rsid w:val="00796ABA"/>
    <w:rsid w:val="00796EB7"/>
    <w:rsid w:val="007A1E31"/>
    <w:rsid w:val="007A21D7"/>
    <w:rsid w:val="007A23F7"/>
    <w:rsid w:val="007A2B6C"/>
    <w:rsid w:val="007A3E3F"/>
    <w:rsid w:val="007A52D1"/>
    <w:rsid w:val="007A6A78"/>
    <w:rsid w:val="007A7338"/>
    <w:rsid w:val="007A780A"/>
    <w:rsid w:val="007A7A99"/>
    <w:rsid w:val="007A7F87"/>
    <w:rsid w:val="007B0527"/>
    <w:rsid w:val="007B0D4E"/>
    <w:rsid w:val="007B0DFE"/>
    <w:rsid w:val="007B13FC"/>
    <w:rsid w:val="007B1A64"/>
    <w:rsid w:val="007B280E"/>
    <w:rsid w:val="007B3898"/>
    <w:rsid w:val="007B3AA5"/>
    <w:rsid w:val="007B3C2C"/>
    <w:rsid w:val="007B3E66"/>
    <w:rsid w:val="007B5A67"/>
    <w:rsid w:val="007B6CF7"/>
    <w:rsid w:val="007B7070"/>
    <w:rsid w:val="007B7DC1"/>
    <w:rsid w:val="007C08EC"/>
    <w:rsid w:val="007C0D0B"/>
    <w:rsid w:val="007C1016"/>
    <w:rsid w:val="007C28AF"/>
    <w:rsid w:val="007C6921"/>
    <w:rsid w:val="007C73AE"/>
    <w:rsid w:val="007D05A3"/>
    <w:rsid w:val="007D1C0D"/>
    <w:rsid w:val="007D26A7"/>
    <w:rsid w:val="007D2C7A"/>
    <w:rsid w:val="007D4790"/>
    <w:rsid w:val="007D4BE8"/>
    <w:rsid w:val="007D4F0D"/>
    <w:rsid w:val="007D5308"/>
    <w:rsid w:val="007D5612"/>
    <w:rsid w:val="007D5DA4"/>
    <w:rsid w:val="007D73A7"/>
    <w:rsid w:val="007D7E8B"/>
    <w:rsid w:val="007E0622"/>
    <w:rsid w:val="007E1627"/>
    <w:rsid w:val="007E1725"/>
    <w:rsid w:val="007E1A5D"/>
    <w:rsid w:val="007E312F"/>
    <w:rsid w:val="007E3F93"/>
    <w:rsid w:val="007E4018"/>
    <w:rsid w:val="007E4F25"/>
    <w:rsid w:val="007E57FA"/>
    <w:rsid w:val="007E5E6A"/>
    <w:rsid w:val="007E64C0"/>
    <w:rsid w:val="007E6821"/>
    <w:rsid w:val="007E6A1B"/>
    <w:rsid w:val="007E6B59"/>
    <w:rsid w:val="007E6EDD"/>
    <w:rsid w:val="007E70A3"/>
    <w:rsid w:val="007F1D44"/>
    <w:rsid w:val="007F25CD"/>
    <w:rsid w:val="007F2A6D"/>
    <w:rsid w:val="007F339F"/>
    <w:rsid w:val="007F3669"/>
    <w:rsid w:val="007F49B6"/>
    <w:rsid w:val="007F5582"/>
    <w:rsid w:val="007F6141"/>
    <w:rsid w:val="007F670B"/>
    <w:rsid w:val="007F682E"/>
    <w:rsid w:val="007F6910"/>
    <w:rsid w:val="007F6A49"/>
    <w:rsid w:val="007F7084"/>
    <w:rsid w:val="007F73A9"/>
    <w:rsid w:val="007F785E"/>
    <w:rsid w:val="00802131"/>
    <w:rsid w:val="008030A1"/>
    <w:rsid w:val="00803C9F"/>
    <w:rsid w:val="00803F6B"/>
    <w:rsid w:val="00805511"/>
    <w:rsid w:val="00805A49"/>
    <w:rsid w:val="008069A3"/>
    <w:rsid w:val="00807941"/>
    <w:rsid w:val="00811118"/>
    <w:rsid w:val="00811158"/>
    <w:rsid w:val="008112DB"/>
    <w:rsid w:val="0081156D"/>
    <w:rsid w:val="0081185C"/>
    <w:rsid w:val="00811B2C"/>
    <w:rsid w:val="008122D2"/>
    <w:rsid w:val="00812F06"/>
    <w:rsid w:val="00813965"/>
    <w:rsid w:val="008200CB"/>
    <w:rsid w:val="00820EF8"/>
    <w:rsid w:val="008216E6"/>
    <w:rsid w:val="00821948"/>
    <w:rsid w:val="00825892"/>
    <w:rsid w:val="0082690B"/>
    <w:rsid w:val="008318A3"/>
    <w:rsid w:val="0083239F"/>
    <w:rsid w:val="0083280D"/>
    <w:rsid w:val="00832A57"/>
    <w:rsid w:val="00832ABD"/>
    <w:rsid w:val="00832D33"/>
    <w:rsid w:val="00833597"/>
    <w:rsid w:val="008336EA"/>
    <w:rsid w:val="00834664"/>
    <w:rsid w:val="00835F23"/>
    <w:rsid w:val="008362B3"/>
    <w:rsid w:val="008366E6"/>
    <w:rsid w:val="00836CE9"/>
    <w:rsid w:val="008374D1"/>
    <w:rsid w:val="00840EC2"/>
    <w:rsid w:val="0084109E"/>
    <w:rsid w:val="00841DFE"/>
    <w:rsid w:val="00842A7B"/>
    <w:rsid w:val="00842D6C"/>
    <w:rsid w:val="008430AF"/>
    <w:rsid w:val="00843B9F"/>
    <w:rsid w:val="00846366"/>
    <w:rsid w:val="008465D8"/>
    <w:rsid w:val="00850BB3"/>
    <w:rsid w:val="00850C2D"/>
    <w:rsid w:val="008516E3"/>
    <w:rsid w:val="0085250F"/>
    <w:rsid w:val="00852B33"/>
    <w:rsid w:val="00853DC5"/>
    <w:rsid w:val="00854552"/>
    <w:rsid w:val="008564E5"/>
    <w:rsid w:val="0085744B"/>
    <w:rsid w:val="00857C4C"/>
    <w:rsid w:val="0086062B"/>
    <w:rsid w:val="008614D6"/>
    <w:rsid w:val="0086288F"/>
    <w:rsid w:val="0086323E"/>
    <w:rsid w:val="008638AF"/>
    <w:rsid w:val="00864648"/>
    <w:rsid w:val="0086477F"/>
    <w:rsid w:val="00864AF9"/>
    <w:rsid w:val="00866566"/>
    <w:rsid w:val="0087375A"/>
    <w:rsid w:val="00873BF7"/>
    <w:rsid w:val="00875B91"/>
    <w:rsid w:val="008773DE"/>
    <w:rsid w:val="008809ED"/>
    <w:rsid w:val="00880E33"/>
    <w:rsid w:val="008813D5"/>
    <w:rsid w:val="00881512"/>
    <w:rsid w:val="008826BA"/>
    <w:rsid w:val="008833A3"/>
    <w:rsid w:val="00884A04"/>
    <w:rsid w:val="008852D8"/>
    <w:rsid w:val="0088532B"/>
    <w:rsid w:val="0088555F"/>
    <w:rsid w:val="008856E8"/>
    <w:rsid w:val="00886969"/>
    <w:rsid w:val="008874A6"/>
    <w:rsid w:val="008906A4"/>
    <w:rsid w:val="008907AB"/>
    <w:rsid w:val="00890A44"/>
    <w:rsid w:val="00891EEE"/>
    <w:rsid w:val="008926E5"/>
    <w:rsid w:val="00892E23"/>
    <w:rsid w:val="00893219"/>
    <w:rsid w:val="0089347A"/>
    <w:rsid w:val="00893B81"/>
    <w:rsid w:val="0089555E"/>
    <w:rsid w:val="00896349"/>
    <w:rsid w:val="008968E8"/>
    <w:rsid w:val="008A036E"/>
    <w:rsid w:val="008A0A56"/>
    <w:rsid w:val="008A35B1"/>
    <w:rsid w:val="008A4BC3"/>
    <w:rsid w:val="008A6AE3"/>
    <w:rsid w:val="008A70E0"/>
    <w:rsid w:val="008B1F6F"/>
    <w:rsid w:val="008B2280"/>
    <w:rsid w:val="008B36E7"/>
    <w:rsid w:val="008B36EF"/>
    <w:rsid w:val="008B3AA4"/>
    <w:rsid w:val="008B4C31"/>
    <w:rsid w:val="008B613E"/>
    <w:rsid w:val="008B745A"/>
    <w:rsid w:val="008C0A65"/>
    <w:rsid w:val="008C11D2"/>
    <w:rsid w:val="008C2D22"/>
    <w:rsid w:val="008C312D"/>
    <w:rsid w:val="008C3C23"/>
    <w:rsid w:val="008C4D0B"/>
    <w:rsid w:val="008C5813"/>
    <w:rsid w:val="008C58BD"/>
    <w:rsid w:val="008C669F"/>
    <w:rsid w:val="008C66DF"/>
    <w:rsid w:val="008C67BC"/>
    <w:rsid w:val="008C70E6"/>
    <w:rsid w:val="008C7C97"/>
    <w:rsid w:val="008D06B5"/>
    <w:rsid w:val="008D0852"/>
    <w:rsid w:val="008D0D1D"/>
    <w:rsid w:val="008D16EF"/>
    <w:rsid w:val="008D1CF3"/>
    <w:rsid w:val="008D27DB"/>
    <w:rsid w:val="008D28AC"/>
    <w:rsid w:val="008D369C"/>
    <w:rsid w:val="008D4515"/>
    <w:rsid w:val="008D66F2"/>
    <w:rsid w:val="008D697C"/>
    <w:rsid w:val="008D6A43"/>
    <w:rsid w:val="008D6D26"/>
    <w:rsid w:val="008D7121"/>
    <w:rsid w:val="008D7DF1"/>
    <w:rsid w:val="008E3265"/>
    <w:rsid w:val="008E38D2"/>
    <w:rsid w:val="008E3A74"/>
    <w:rsid w:val="008E41FB"/>
    <w:rsid w:val="008E4C51"/>
    <w:rsid w:val="008E6101"/>
    <w:rsid w:val="008E7256"/>
    <w:rsid w:val="008E77BD"/>
    <w:rsid w:val="008E7D37"/>
    <w:rsid w:val="008F1A0F"/>
    <w:rsid w:val="008F1A45"/>
    <w:rsid w:val="008F3118"/>
    <w:rsid w:val="008F3D7B"/>
    <w:rsid w:val="008F3FE3"/>
    <w:rsid w:val="008F48E8"/>
    <w:rsid w:val="008F4CA7"/>
    <w:rsid w:val="008F51D8"/>
    <w:rsid w:val="008F7C4E"/>
    <w:rsid w:val="008F7DB9"/>
    <w:rsid w:val="00901CBC"/>
    <w:rsid w:val="00901FA8"/>
    <w:rsid w:val="009036E6"/>
    <w:rsid w:val="00904861"/>
    <w:rsid w:val="00905361"/>
    <w:rsid w:val="00905913"/>
    <w:rsid w:val="009067F7"/>
    <w:rsid w:val="00910773"/>
    <w:rsid w:val="0091120C"/>
    <w:rsid w:val="009119DB"/>
    <w:rsid w:val="00911EEC"/>
    <w:rsid w:val="009152DF"/>
    <w:rsid w:val="00916F71"/>
    <w:rsid w:val="00917396"/>
    <w:rsid w:val="00922796"/>
    <w:rsid w:val="00922D85"/>
    <w:rsid w:val="00923BD7"/>
    <w:rsid w:val="00924708"/>
    <w:rsid w:val="0092515B"/>
    <w:rsid w:val="00925E11"/>
    <w:rsid w:val="00927AA2"/>
    <w:rsid w:val="00930330"/>
    <w:rsid w:val="009304CD"/>
    <w:rsid w:val="00930571"/>
    <w:rsid w:val="00930E1B"/>
    <w:rsid w:val="009332F8"/>
    <w:rsid w:val="0093348B"/>
    <w:rsid w:val="00933720"/>
    <w:rsid w:val="00933D70"/>
    <w:rsid w:val="009346C9"/>
    <w:rsid w:val="00935636"/>
    <w:rsid w:val="00936349"/>
    <w:rsid w:val="009378F4"/>
    <w:rsid w:val="0094082B"/>
    <w:rsid w:val="00940FE7"/>
    <w:rsid w:val="009434A6"/>
    <w:rsid w:val="00943BC2"/>
    <w:rsid w:val="009463C9"/>
    <w:rsid w:val="00950280"/>
    <w:rsid w:val="00950F1B"/>
    <w:rsid w:val="00952BBA"/>
    <w:rsid w:val="00953783"/>
    <w:rsid w:val="00953E39"/>
    <w:rsid w:val="0095432E"/>
    <w:rsid w:val="00954A53"/>
    <w:rsid w:val="009573BD"/>
    <w:rsid w:val="00957A89"/>
    <w:rsid w:val="00960371"/>
    <w:rsid w:val="00960CA9"/>
    <w:rsid w:val="00962720"/>
    <w:rsid w:val="00962B29"/>
    <w:rsid w:val="0096339E"/>
    <w:rsid w:val="00963A5B"/>
    <w:rsid w:val="00964667"/>
    <w:rsid w:val="00964D27"/>
    <w:rsid w:val="00964FE5"/>
    <w:rsid w:val="0096608F"/>
    <w:rsid w:val="00966F17"/>
    <w:rsid w:val="00967008"/>
    <w:rsid w:val="00967896"/>
    <w:rsid w:val="00967F0B"/>
    <w:rsid w:val="00967F86"/>
    <w:rsid w:val="0097021D"/>
    <w:rsid w:val="00970781"/>
    <w:rsid w:val="009709EE"/>
    <w:rsid w:val="00970D24"/>
    <w:rsid w:val="00971926"/>
    <w:rsid w:val="00972112"/>
    <w:rsid w:val="0097294F"/>
    <w:rsid w:val="00972D07"/>
    <w:rsid w:val="00972E0D"/>
    <w:rsid w:val="00975092"/>
    <w:rsid w:val="0097545E"/>
    <w:rsid w:val="009762A2"/>
    <w:rsid w:val="00976C5C"/>
    <w:rsid w:val="00977246"/>
    <w:rsid w:val="00977710"/>
    <w:rsid w:val="00977787"/>
    <w:rsid w:val="00980813"/>
    <w:rsid w:val="0098090B"/>
    <w:rsid w:val="00980940"/>
    <w:rsid w:val="00980D09"/>
    <w:rsid w:val="00982969"/>
    <w:rsid w:val="0098309E"/>
    <w:rsid w:val="009831D1"/>
    <w:rsid w:val="00983DA5"/>
    <w:rsid w:val="009840D0"/>
    <w:rsid w:val="00984124"/>
    <w:rsid w:val="009852FD"/>
    <w:rsid w:val="00986549"/>
    <w:rsid w:val="00986ABB"/>
    <w:rsid w:val="009874D1"/>
    <w:rsid w:val="0099011C"/>
    <w:rsid w:val="0099072A"/>
    <w:rsid w:val="00990941"/>
    <w:rsid w:val="00990E26"/>
    <w:rsid w:val="00994C54"/>
    <w:rsid w:val="00995268"/>
    <w:rsid w:val="009969A1"/>
    <w:rsid w:val="00997FBB"/>
    <w:rsid w:val="009A1848"/>
    <w:rsid w:val="009A1C53"/>
    <w:rsid w:val="009A2135"/>
    <w:rsid w:val="009A27E4"/>
    <w:rsid w:val="009A668E"/>
    <w:rsid w:val="009A671C"/>
    <w:rsid w:val="009A6B62"/>
    <w:rsid w:val="009A6D33"/>
    <w:rsid w:val="009A72A3"/>
    <w:rsid w:val="009A738A"/>
    <w:rsid w:val="009A7911"/>
    <w:rsid w:val="009A7B45"/>
    <w:rsid w:val="009A7CAE"/>
    <w:rsid w:val="009B173E"/>
    <w:rsid w:val="009B2968"/>
    <w:rsid w:val="009B3F7F"/>
    <w:rsid w:val="009B4541"/>
    <w:rsid w:val="009B45AB"/>
    <w:rsid w:val="009B4B7F"/>
    <w:rsid w:val="009B5B30"/>
    <w:rsid w:val="009B5FA4"/>
    <w:rsid w:val="009B7602"/>
    <w:rsid w:val="009B7CF4"/>
    <w:rsid w:val="009C0240"/>
    <w:rsid w:val="009C05D8"/>
    <w:rsid w:val="009C2B8B"/>
    <w:rsid w:val="009C3387"/>
    <w:rsid w:val="009C3635"/>
    <w:rsid w:val="009C3CE0"/>
    <w:rsid w:val="009C4C2F"/>
    <w:rsid w:val="009C5C3D"/>
    <w:rsid w:val="009C6ABE"/>
    <w:rsid w:val="009C7F3E"/>
    <w:rsid w:val="009D061D"/>
    <w:rsid w:val="009D0B04"/>
    <w:rsid w:val="009D166B"/>
    <w:rsid w:val="009D2F31"/>
    <w:rsid w:val="009D3019"/>
    <w:rsid w:val="009D37B8"/>
    <w:rsid w:val="009D426D"/>
    <w:rsid w:val="009D4B68"/>
    <w:rsid w:val="009D5E4B"/>
    <w:rsid w:val="009D679D"/>
    <w:rsid w:val="009D6D23"/>
    <w:rsid w:val="009D707F"/>
    <w:rsid w:val="009D75F3"/>
    <w:rsid w:val="009E07D9"/>
    <w:rsid w:val="009E17FE"/>
    <w:rsid w:val="009E28CF"/>
    <w:rsid w:val="009E2B16"/>
    <w:rsid w:val="009E2EB0"/>
    <w:rsid w:val="009E3A0F"/>
    <w:rsid w:val="009E4469"/>
    <w:rsid w:val="009E46AB"/>
    <w:rsid w:val="009E5801"/>
    <w:rsid w:val="009E69AA"/>
    <w:rsid w:val="009F1B34"/>
    <w:rsid w:val="009F1E58"/>
    <w:rsid w:val="009F447F"/>
    <w:rsid w:val="009F5053"/>
    <w:rsid w:val="009F59FA"/>
    <w:rsid w:val="009F626D"/>
    <w:rsid w:val="009F6DB1"/>
    <w:rsid w:val="009F724E"/>
    <w:rsid w:val="009F7829"/>
    <w:rsid w:val="00A00723"/>
    <w:rsid w:val="00A00C2C"/>
    <w:rsid w:val="00A019E4"/>
    <w:rsid w:val="00A02509"/>
    <w:rsid w:val="00A02AB7"/>
    <w:rsid w:val="00A03595"/>
    <w:rsid w:val="00A054A7"/>
    <w:rsid w:val="00A067D9"/>
    <w:rsid w:val="00A06DC9"/>
    <w:rsid w:val="00A07545"/>
    <w:rsid w:val="00A10798"/>
    <w:rsid w:val="00A11087"/>
    <w:rsid w:val="00A11670"/>
    <w:rsid w:val="00A118B5"/>
    <w:rsid w:val="00A11A84"/>
    <w:rsid w:val="00A11C51"/>
    <w:rsid w:val="00A1280C"/>
    <w:rsid w:val="00A143C2"/>
    <w:rsid w:val="00A148E9"/>
    <w:rsid w:val="00A14B00"/>
    <w:rsid w:val="00A160D1"/>
    <w:rsid w:val="00A172FD"/>
    <w:rsid w:val="00A17E38"/>
    <w:rsid w:val="00A20180"/>
    <w:rsid w:val="00A21123"/>
    <w:rsid w:val="00A2214B"/>
    <w:rsid w:val="00A224B5"/>
    <w:rsid w:val="00A22B2A"/>
    <w:rsid w:val="00A2364F"/>
    <w:rsid w:val="00A3069D"/>
    <w:rsid w:val="00A31DC5"/>
    <w:rsid w:val="00A32710"/>
    <w:rsid w:val="00A33360"/>
    <w:rsid w:val="00A33513"/>
    <w:rsid w:val="00A33578"/>
    <w:rsid w:val="00A33D99"/>
    <w:rsid w:val="00A344CC"/>
    <w:rsid w:val="00A34A19"/>
    <w:rsid w:val="00A35F4E"/>
    <w:rsid w:val="00A36724"/>
    <w:rsid w:val="00A36808"/>
    <w:rsid w:val="00A36FF4"/>
    <w:rsid w:val="00A37E4A"/>
    <w:rsid w:val="00A4079D"/>
    <w:rsid w:val="00A4225B"/>
    <w:rsid w:val="00A430C0"/>
    <w:rsid w:val="00A43148"/>
    <w:rsid w:val="00A4358C"/>
    <w:rsid w:val="00A45754"/>
    <w:rsid w:val="00A4653E"/>
    <w:rsid w:val="00A46867"/>
    <w:rsid w:val="00A50510"/>
    <w:rsid w:val="00A5102B"/>
    <w:rsid w:val="00A515A3"/>
    <w:rsid w:val="00A52250"/>
    <w:rsid w:val="00A533DC"/>
    <w:rsid w:val="00A54F58"/>
    <w:rsid w:val="00A55032"/>
    <w:rsid w:val="00A5575A"/>
    <w:rsid w:val="00A568CA"/>
    <w:rsid w:val="00A571DD"/>
    <w:rsid w:val="00A57881"/>
    <w:rsid w:val="00A6087A"/>
    <w:rsid w:val="00A62454"/>
    <w:rsid w:val="00A63B72"/>
    <w:rsid w:val="00A63DCF"/>
    <w:rsid w:val="00A64070"/>
    <w:rsid w:val="00A652FD"/>
    <w:rsid w:val="00A659CC"/>
    <w:rsid w:val="00A66D6E"/>
    <w:rsid w:val="00A672C0"/>
    <w:rsid w:val="00A707E2"/>
    <w:rsid w:val="00A71108"/>
    <w:rsid w:val="00A711C5"/>
    <w:rsid w:val="00A71613"/>
    <w:rsid w:val="00A72EC3"/>
    <w:rsid w:val="00A734EA"/>
    <w:rsid w:val="00A74C53"/>
    <w:rsid w:val="00A758A7"/>
    <w:rsid w:val="00A76778"/>
    <w:rsid w:val="00A76A69"/>
    <w:rsid w:val="00A773EB"/>
    <w:rsid w:val="00A8036B"/>
    <w:rsid w:val="00A80415"/>
    <w:rsid w:val="00A81AF5"/>
    <w:rsid w:val="00A821E3"/>
    <w:rsid w:val="00A82B83"/>
    <w:rsid w:val="00A844A7"/>
    <w:rsid w:val="00A84EA2"/>
    <w:rsid w:val="00A86BF5"/>
    <w:rsid w:val="00A86E29"/>
    <w:rsid w:val="00A87431"/>
    <w:rsid w:val="00A90760"/>
    <w:rsid w:val="00A910D1"/>
    <w:rsid w:val="00A9205A"/>
    <w:rsid w:val="00A928C6"/>
    <w:rsid w:val="00A92CF5"/>
    <w:rsid w:val="00A93BCF"/>
    <w:rsid w:val="00A93EB3"/>
    <w:rsid w:val="00A9484A"/>
    <w:rsid w:val="00A94C0A"/>
    <w:rsid w:val="00A9613D"/>
    <w:rsid w:val="00A96494"/>
    <w:rsid w:val="00A96AFC"/>
    <w:rsid w:val="00A96CC5"/>
    <w:rsid w:val="00AA0A9A"/>
    <w:rsid w:val="00AA1C39"/>
    <w:rsid w:val="00AA1EE2"/>
    <w:rsid w:val="00AA2B77"/>
    <w:rsid w:val="00AA4179"/>
    <w:rsid w:val="00AA45BC"/>
    <w:rsid w:val="00AA5228"/>
    <w:rsid w:val="00AA5545"/>
    <w:rsid w:val="00AA6453"/>
    <w:rsid w:val="00AA65AA"/>
    <w:rsid w:val="00AA6CD5"/>
    <w:rsid w:val="00AB024D"/>
    <w:rsid w:val="00AB04BF"/>
    <w:rsid w:val="00AB094C"/>
    <w:rsid w:val="00AB1016"/>
    <w:rsid w:val="00AB11A8"/>
    <w:rsid w:val="00AB1FDB"/>
    <w:rsid w:val="00AB27F2"/>
    <w:rsid w:val="00AB33BB"/>
    <w:rsid w:val="00AB3C1D"/>
    <w:rsid w:val="00AB482F"/>
    <w:rsid w:val="00AB7809"/>
    <w:rsid w:val="00AB79BA"/>
    <w:rsid w:val="00AC0187"/>
    <w:rsid w:val="00AC020B"/>
    <w:rsid w:val="00AC07B8"/>
    <w:rsid w:val="00AC1840"/>
    <w:rsid w:val="00AC18D1"/>
    <w:rsid w:val="00AC5477"/>
    <w:rsid w:val="00AC5C3F"/>
    <w:rsid w:val="00AC702A"/>
    <w:rsid w:val="00AD219B"/>
    <w:rsid w:val="00AD2D81"/>
    <w:rsid w:val="00AD614D"/>
    <w:rsid w:val="00AD66ED"/>
    <w:rsid w:val="00AD6786"/>
    <w:rsid w:val="00AD7A15"/>
    <w:rsid w:val="00AD7EF2"/>
    <w:rsid w:val="00AE2AAC"/>
    <w:rsid w:val="00AE3B89"/>
    <w:rsid w:val="00AE4874"/>
    <w:rsid w:val="00AE5171"/>
    <w:rsid w:val="00AE560C"/>
    <w:rsid w:val="00AE57F4"/>
    <w:rsid w:val="00AE5C83"/>
    <w:rsid w:val="00AE6BC6"/>
    <w:rsid w:val="00AE72E3"/>
    <w:rsid w:val="00AE7918"/>
    <w:rsid w:val="00AF12A2"/>
    <w:rsid w:val="00AF12DA"/>
    <w:rsid w:val="00AF2030"/>
    <w:rsid w:val="00AF232D"/>
    <w:rsid w:val="00AF25A5"/>
    <w:rsid w:val="00AF6E59"/>
    <w:rsid w:val="00AF6FE8"/>
    <w:rsid w:val="00AF77F6"/>
    <w:rsid w:val="00AF7840"/>
    <w:rsid w:val="00B003C0"/>
    <w:rsid w:val="00B0064C"/>
    <w:rsid w:val="00B01105"/>
    <w:rsid w:val="00B01339"/>
    <w:rsid w:val="00B01AD7"/>
    <w:rsid w:val="00B01C5C"/>
    <w:rsid w:val="00B02E55"/>
    <w:rsid w:val="00B03E0F"/>
    <w:rsid w:val="00B04C2C"/>
    <w:rsid w:val="00B0580B"/>
    <w:rsid w:val="00B05C5B"/>
    <w:rsid w:val="00B05DA0"/>
    <w:rsid w:val="00B065E0"/>
    <w:rsid w:val="00B06AEB"/>
    <w:rsid w:val="00B06BAF"/>
    <w:rsid w:val="00B07034"/>
    <w:rsid w:val="00B07B41"/>
    <w:rsid w:val="00B07B61"/>
    <w:rsid w:val="00B10709"/>
    <w:rsid w:val="00B10DDC"/>
    <w:rsid w:val="00B11299"/>
    <w:rsid w:val="00B113CF"/>
    <w:rsid w:val="00B129C4"/>
    <w:rsid w:val="00B13BFA"/>
    <w:rsid w:val="00B145B0"/>
    <w:rsid w:val="00B14E80"/>
    <w:rsid w:val="00B1736A"/>
    <w:rsid w:val="00B17B50"/>
    <w:rsid w:val="00B20933"/>
    <w:rsid w:val="00B23370"/>
    <w:rsid w:val="00B23B26"/>
    <w:rsid w:val="00B23F55"/>
    <w:rsid w:val="00B23FA9"/>
    <w:rsid w:val="00B240DD"/>
    <w:rsid w:val="00B24274"/>
    <w:rsid w:val="00B252EE"/>
    <w:rsid w:val="00B25668"/>
    <w:rsid w:val="00B25CA9"/>
    <w:rsid w:val="00B25D53"/>
    <w:rsid w:val="00B2601E"/>
    <w:rsid w:val="00B2669A"/>
    <w:rsid w:val="00B26A03"/>
    <w:rsid w:val="00B26C50"/>
    <w:rsid w:val="00B27282"/>
    <w:rsid w:val="00B27B65"/>
    <w:rsid w:val="00B30097"/>
    <w:rsid w:val="00B308C4"/>
    <w:rsid w:val="00B30A65"/>
    <w:rsid w:val="00B33238"/>
    <w:rsid w:val="00B332BD"/>
    <w:rsid w:val="00B34BC2"/>
    <w:rsid w:val="00B353CA"/>
    <w:rsid w:val="00B35CCF"/>
    <w:rsid w:val="00B36066"/>
    <w:rsid w:val="00B36585"/>
    <w:rsid w:val="00B36865"/>
    <w:rsid w:val="00B375ED"/>
    <w:rsid w:val="00B408AE"/>
    <w:rsid w:val="00B40D05"/>
    <w:rsid w:val="00B410D5"/>
    <w:rsid w:val="00B417D0"/>
    <w:rsid w:val="00B42F6B"/>
    <w:rsid w:val="00B452A7"/>
    <w:rsid w:val="00B45CE2"/>
    <w:rsid w:val="00B4666D"/>
    <w:rsid w:val="00B4782B"/>
    <w:rsid w:val="00B50B47"/>
    <w:rsid w:val="00B5100B"/>
    <w:rsid w:val="00B52724"/>
    <w:rsid w:val="00B52CC5"/>
    <w:rsid w:val="00B534F0"/>
    <w:rsid w:val="00B53A81"/>
    <w:rsid w:val="00B53D0F"/>
    <w:rsid w:val="00B54022"/>
    <w:rsid w:val="00B546C5"/>
    <w:rsid w:val="00B55A92"/>
    <w:rsid w:val="00B562A5"/>
    <w:rsid w:val="00B56DF8"/>
    <w:rsid w:val="00B57EE4"/>
    <w:rsid w:val="00B62117"/>
    <w:rsid w:val="00B64382"/>
    <w:rsid w:val="00B64962"/>
    <w:rsid w:val="00B64BD8"/>
    <w:rsid w:val="00B650F1"/>
    <w:rsid w:val="00B656FD"/>
    <w:rsid w:val="00B65ECC"/>
    <w:rsid w:val="00B67130"/>
    <w:rsid w:val="00B700F7"/>
    <w:rsid w:val="00B7039F"/>
    <w:rsid w:val="00B7272C"/>
    <w:rsid w:val="00B76ADB"/>
    <w:rsid w:val="00B77414"/>
    <w:rsid w:val="00B77980"/>
    <w:rsid w:val="00B77CE6"/>
    <w:rsid w:val="00B80744"/>
    <w:rsid w:val="00B80AE7"/>
    <w:rsid w:val="00B80CB7"/>
    <w:rsid w:val="00B80E85"/>
    <w:rsid w:val="00B811A3"/>
    <w:rsid w:val="00B829D6"/>
    <w:rsid w:val="00B833CE"/>
    <w:rsid w:val="00B83549"/>
    <w:rsid w:val="00B83D52"/>
    <w:rsid w:val="00B84166"/>
    <w:rsid w:val="00B84ED1"/>
    <w:rsid w:val="00B84EEE"/>
    <w:rsid w:val="00B85751"/>
    <w:rsid w:val="00B85EB7"/>
    <w:rsid w:val="00B86327"/>
    <w:rsid w:val="00B8674C"/>
    <w:rsid w:val="00B86964"/>
    <w:rsid w:val="00B86A72"/>
    <w:rsid w:val="00B87034"/>
    <w:rsid w:val="00B9022D"/>
    <w:rsid w:val="00B91D1A"/>
    <w:rsid w:val="00B921D9"/>
    <w:rsid w:val="00B9247A"/>
    <w:rsid w:val="00B92589"/>
    <w:rsid w:val="00B92AC4"/>
    <w:rsid w:val="00B9300A"/>
    <w:rsid w:val="00B931EC"/>
    <w:rsid w:val="00B94201"/>
    <w:rsid w:val="00B95DF3"/>
    <w:rsid w:val="00B9630F"/>
    <w:rsid w:val="00B964F8"/>
    <w:rsid w:val="00BA19B0"/>
    <w:rsid w:val="00BA1F31"/>
    <w:rsid w:val="00BA2E6E"/>
    <w:rsid w:val="00BA3330"/>
    <w:rsid w:val="00BA42AD"/>
    <w:rsid w:val="00BA4304"/>
    <w:rsid w:val="00BA45D8"/>
    <w:rsid w:val="00BA4A7E"/>
    <w:rsid w:val="00BA69E9"/>
    <w:rsid w:val="00BA6F58"/>
    <w:rsid w:val="00BA7A00"/>
    <w:rsid w:val="00BB0CAD"/>
    <w:rsid w:val="00BB0E46"/>
    <w:rsid w:val="00BB186E"/>
    <w:rsid w:val="00BB28AD"/>
    <w:rsid w:val="00BB2A0C"/>
    <w:rsid w:val="00BB4F54"/>
    <w:rsid w:val="00BB5930"/>
    <w:rsid w:val="00BB59B9"/>
    <w:rsid w:val="00BB6033"/>
    <w:rsid w:val="00BC000E"/>
    <w:rsid w:val="00BC03FC"/>
    <w:rsid w:val="00BC1110"/>
    <w:rsid w:val="00BC58DA"/>
    <w:rsid w:val="00BC615E"/>
    <w:rsid w:val="00BD0899"/>
    <w:rsid w:val="00BD0D55"/>
    <w:rsid w:val="00BD1363"/>
    <w:rsid w:val="00BD16B8"/>
    <w:rsid w:val="00BD1A62"/>
    <w:rsid w:val="00BD2974"/>
    <w:rsid w:val="00BD2D3E"/>
    <w:rsid w:val="00BD3EF3"/>
    <w:rsid w:val="00BD4328"/>
    <w:rsid w:val="00BD43BA"/>
    <w:rsid w:val="00BD664A"/>
    <w:rsid w:val="00BD68E2"/>
    <w:rsid w:val="00BD727D"/>
    <w:rsid w:val="00BD7C75"/>
    <w:rsid w:val="00BE0A39"/>
    <w:rsid w:val="00BE0B0F"/>
    <w:rsid w:val="00BE22B6"/>
    <w:rsid w:val="00BE2738"/>
    <w:rsid w:val="00BE3A28"/>
    <w:rsid w:val="00BE7161"/>
    <w:rsid w:val="00BE74A3"/>
    <w:rsid w:val="00BF046B"/>
    <w:rsid w:val="00BF0674"/>
    <w:rsid w:val="00BF0C52"/>
    <w:rsid w:val="00BF20E4"/>
    <w:rsid w:val="00BF2A1A"/>
    <w:rsid w:val="00BF2BD4"/>
    <w:rsid w:val="00BF3955"/>
    <w:rsid w:val="00BF4D9C"/>
    <w:rsid w:val="00BF5C37"/>
    <w:rsid w:val="00BF77D0"/>
    <w:rsid w:val="00BF7A8E"/>
    <w:rsid w:val="00C006DA"/>
    <w:rsid w:val="00C00EA5"/>
    <w:rsid w:val="00C02BA0"/>
    <w:rsid w:val="00C03320"/>
    <w:rsid w:val="00C0383F"/>
    <w:rsid w:val="00C03A0D"/>
    <w:rsid w:val="00C03E91"/>
    <w:rsid w:val="00C06113"/>
    <w:rsid w:val="00C06A9D"/>
    <w:rsid w:val="00C104B5"/>
    <w:rsid w:val="00C105A1"/>
    <w:rsid w:val="00C11251"/>
    <w:rsid w:val="00C11444"/>
    <w:rsid w:val="00C1164C"/>
    <w:rsid w:val="00C11B45"/>
    <w:rsid w:val="00C12463"/>
    <w:rsid w:val="00C129FC"/>
    <w:rsid w:val="00C13C81"/>
    <w:rsid w:val="00C144FE"/>
    <w:rsid w:val="00C14B43"/>
    <w:rsid w:val="00C1551F"/>
    <w:rsid w:val="00C16D72"/>
    <w:rsid w:val="00C17C7A"/>
    <w:rsid w:val="00C17EA1"/>
    <w:rsid w:val="00C20363"/>
    <w:rsid w:val="00C21C57"/>
    <w:rsid w:val="00C23536"/>
    <w:rsid w:val="00C2463D"/>
    <w:rsid w:val="00C2481A"/>
    <w:rsid w:val="00C255E1"/>
    <w:rsid w:val="00C25BBC"/>
    <w:rsid w:val="00C26287"/>
    <w:rsid w:val="00C26448"/>
    <w:rsid w:val="00C26D76"/>
    <w:rsid w:val="00C337C8"/>
    <w:rsid w:val="00C34968"/>
    <w:rsid w:val="00C35A77"/>
    <w:rsid w:val="00C35B19"/>
    <w:rsid w:val="00C37568"/>
    <w:rsid w:val="00C37951"/>
    <w:rsid w:val="00C40D44"/>
    <w:rsid w:val="00C42D7A"/>
    <w:rsid w:val="00C42FE3"/>
    <w:rsid w:val="00C43427"/>
    <w:rsid w:val="00C45B38"/>
    <w:rsid w:val="00C460D5"/>
    <w:rsid w:val="00C47391"/>
    <w:rsid w:val="00C47BD9"/>
    <w:rsid w:val="00C503AE"/>
    <w:rsid w:val="00C50C90"/>
    <w:rsid w:val="00C51F93"/>
    <w:rsid w:val="00C5461E"/>
    <w:rsid w:val="00C54AF4"/>
    <w:rsid w:val="00C557C5"/>
    <w:rsid w:val="00C56789"/>
    <w:rsid w:val="00C56D39"/>
    <w:rsid w:val="00C5701E"/>
    <w:rsid w:val="00C57313"/>
    <w:rsid w:val="00C57739"/>
    <w:rsid w:val="00C57B24"/>
    <w:rsid w:val="00C57FE5"/>
    <w:rsid w:val="00C60928"/>
    <w:rsid w:val="00C60E95"/>
    <w:rsid w:val="00C61A7D"/>
    <w:rsid w:val="00C6266F"/>
    <w:rsid w:val="00C64586"/>
    <w:rsid w:val="00C66448"/>
    <w:rsid w:val="00C664FF"/>
    <w:rsid w:val="00C674D0"/>
    <w:rsid w:val="00C707EF"/>
    <w:rsid w:val="00C71136"/>
    <w:rsid w:val="00C71702"/>
    <w:rsid w:val="00C718D9"/>
    <w:rsid w:val="00C71D6B"/>
    <w:rsid w:val="00C72558"/>
    <w:rsid w:val="00C72997"/>
    <w:rsid w:val="00C729EC"/>
    <w:rsid w:val="00C75435"/>
    <w:rsid w:val="00C75DCF"/>
    <w:rsid w:val="00C75E32"/>
    <w:rsid w:val="00C77EA2"/>
    <w:rsid w:val="00C802AA"/>
    <w:rsid w:val="00C80301"/>
    <w:rsid w:val="00C80352"/>
    <w:rsid w:val="00C805F8"/>
    <w:rsid w:val="00C81127"/>
    <w:rsid w:val="00C814E3"/>
    <w:rsid w:val="00C82907"/>
    <w:rsid w:val="00C83E88"/>
    <w:rsid w:val="00C8428E"/>
    <w:rsid w:val="00C859D1"/>
    <w:rsid w:val="00C85F3B"/>
    <w:rsid w:val="00C8733A"/>
    <w:rsid w:val="00C878A5"/>
    <w:rsid w:val="00C87917"/>
    <w:rsid w:val="00C87E58"/>
    <w:rsid w:val="00C90FD6"/>
    <w:rsid w:val="00C911FD"/>
    <w:rsid w:val="00C91264"/>
    <w:rsid w:val="00C91462"/>
    <w:rsid w:val="00C91ACD"/>
    <w:rsid w:val="00C9293A"/>
    <w:rsid w:val="00C92CD6"/>
    <w:rsid w:val="00C92EAE"/>
    <w:rsid w:val="00C942C5"/>
    <w:rsid w:val="00C951A4"/>
    <w:rsid w:val="00C952C9"/>
    <w:rsid w:val="00C958F6"/>
    <w:rsid w:val="00C96072"/>
    <w:rsid w:val="00C96420"/>
    <w:rsid w:val="00C96D7B"/>
    <w:rsid w:val="00C97C72"/>
    <w:rsid w:val="00CA004A"/>
    <w:rsid w:val="00CA0AA5"/>
    <w:rsid w:val="00CA1265"/>
    <w:rsid w:val="00CA14C9"/>
    <w:rsid w:val="00CA1D2D"/>
    <w:rsid w:val="00CA1E31"/>
    <w:rsid w:val="00CA2F9E"/>
    <w:rsid w:val="00CA5282"/>
    <w:rsid w:val="00CA5B04"/>
    <w:rsid w:val="00CA6731"/>
    <w:rsid w:val="00CB134F"/>
    <w:rsid w:val="00CB23F3"/>
    <w:rsid w:val="00CB307A"/>
    <w:rsid w:val="00CB5303"/>
    <w:rsid w:val="00CB586E"/>
    <w:rsid w:val="00CB59F5"/>
    <w:rsid w:val="00CB66A6"/>
    <w:rsid w:val="00CB7574"/>
    <w:rsid w:val="00CB76D3"/>
    <w:rsid w:val="00CC1024"/>
    <w:rsid w:val="00CC136F"/>
    <w:rsid w:val="00CC1656"/>
    <w:rsid w:val="00CC227A"/>
    <w:rsid w:val="00CC3F26"/>
    <w:rsid w:val="00CC418A"/>
    <w:rsid w:val="00CC48E5"/>
    <w:rsid w:val="00CC53FF"/>
    <w:rsid w:val="00CC5665"/>
    <w:rsid w:val="00CC647B"/>
    <w:rsid w:val="00CC6625"/>
    <w:rsid w:val="00CC795D"/>
    <w:rsid w:val="00CC7AEE"/>
    <w:rsid w:val="00CC7C67"/>
    <w:rsid w:val="00CD04C0"/>
    <w:rsid w:val="00CD0EFC"/>
    <w:rsid w:val="00CD1121"/>
    <w:rsid w:val="00CD19EC"/>
    <w:rsid w:val="00CD1DFD"/>
    <w:rsid w:val="00CD1E6A"/>
    <w:rsid w:val="00CD2B0E"/>
    <w:rsid w:val="00CD3FBC"/>
    <w:rsid w:val="00CD4E2D"/>
    <w:rsid w:val="00CD5364"/>
    <w:rsid w:val="00CE01A5"/>
    <w:rsid w:val="00CE08B6"/>
    <w:rsid w:val="00CE0988"/>
    <w:rsid w:val="00CE26DF"/>
    <w:rsid w:val="00CE3535"/>
    <w:rsid w:val="00CE40D4"/>
    <w:rsid w:val="00CE4291"/>
    <w:rsid w:val="00CE567F"/>
    <w:rsid w:val="00CE5840"/>
    <w:rsid w:val="00CE5A11"/>
    <w:rsid w:val="00CE5F20"/>
    <w:rsid w:val="00CE6218"/>
    <w:rsid w:val="00CE7972"/>
    <w:rsid w:val="00CE7CB8"/>
    <w:rsid w:val="00CF118B"/>
    <w:rsid w:val="00CF2C03"/>
    <w:rsid w:val="00CF30D5"/>
    <w:rsid w:val="00CF3E57"/>
    <w:rsid w:val="00CF4183"/>
    <w:rsid w:val="00CF42C3"/>
    <w:rsid w:val="00CF57FE"/>
    <w:rsid w:val="00CF68A8"/>
    <w:rsid w:val="00D00672"/>
    <w:rsid w:val="00D00C35"/>
    <w:rsid w:val="00D00D47"/>
    <w:rsid w:val="00D00D8E"/>
    <w:rsid w:val="00D02187"/>
    <w:rsid w:val="00D02887"/>
    <w:rsid w:val="00D03B6A"/>
    <w:rsid w:val="00D041A6"/>
    <w:rsid w:val="00D054F8"/>
    <w:rsid w:val="00D06DCB"/>
    <w:rsid w:val="00D07E6A"/>
    <w:rsid w:val="00D10B07"/>
    <w:rsid w:val="00D1149E"/>
    <w:rsid w:val="00D11A05"/>
    <w:rsid w:val="00D123E5"/>
    <w:rsid w:val="00D12B6B"/>
    <w:rsid w:val="00D12CD8"/>
    <w:rsid w:val="00D1375C"/>
    <w:rsid w:val="00D1487F"/>
    <w:rsid w:val="00D14C63"/>
    <w:rsid w:val="00D14F68"/>
    <w:rsid w:val="00D150F2"/>
    <w:rsid w:val="00D15577"/>
    <w:rsid w:val="00D16BCC"/>
    <w:rsid w:val="00D20ECF"/>
    <w:rsid w:val="00D21822"/>
    <w:rsid w:val="00D239EE"/>
    <w:rsid w:val="00D25776"/>
    <w:rsid w:val="00D25EDD"/>
    <w:rsid w:val="00D26494"/>
    <w:rsid w:val="00D30536"/>
    <w:rsid w:val="00D30D83"/>
    <w:rsid w:val="00D317CA"/>
    <w:rsid w:val="00D31AE1"/>
    <w:rsid w:val="00D34537"/>
    <w:rsid w:val="00D35921"/>
    <w:rsid w:val="00D3716B"/>
    <w:rsid w:val="00D37440"/>
    <w:rsid w:val="00D40DCF"/>
    <w:rsid w:val="00D40E6C"/>
    <w:rsid w:val="00D41EAD"/>
    <w:rsid w:val="00D4218D"/>
    <w:rsid w:val="00D44ADC"/>
    <w:rsid w:val="00D4535D"/>
    <w:rsid w:val="00D45995"/>
    <w:rsid w:val="00D4720B"/>
    <w:rsid w:val="00D4742A"/>
    <w:rsid w:val="00D47866"/>
    <w:rsid w:val="00D47A04"/>
    <w:rsid w:val="00D506DC"/>
    <w:rsid w:val="00D51C1B"/>
    <w:rsid w:val="00D52370"/>
    <w:rsid w:val="00D52549"/>
    <w:rsid w:val="00D52629"/>
    <w:rsid w:val="00D52EE8"/>
    <w:rsid w:val="00D54534"/>
    <w:rsid w:val="00D54900"/>
    <w:rsid w:val="00D56215"/>
    <w:rsid w:val="00D620D1"/>
    <w:rsid w:val="00D6295F"/>
    <w:rsid w:val="00D62EF5"/>
    <w:rsid w:val="00D63271"/>
    <w:rsid w:val="00D64025"/>
    <w:rsid w:val="00D641DF"/>
    <w:rsid w:val="00D64C0A"/>
    <w:rsid w:val="00D65670"/>
    <w:rsid w:val="00D676C3"/>
    <w:rsid w:val="00D67994"/>
    <w:rsid w:val="00D70077"/>
    <w:rsid w:val="00D71C43"/>
    <w:rsid w:val="00D71E6A"/>
    <w:rsid w:val="00D7201F"/>
    <w:rsid w:val="00D72436"/>
    <w:rsid w:val="00D73C33"/>
    <w:rsid w:val="00D73F56"/>
    <w:rsid w:val="00D742A0"/>
    <w:rsid w:val="00D74863"/>
    <w:rsid w:val="00D75AA9"/>
    <w:rsid w:val="00D75B90"/>
    <w:rsid w:val="00D76366"/>
    <w:rsid w:val="00D769E6"/>
    <w:rsid w:val="00D778D9"/>
    <w:rsid w:val="00D8057A"/>
    <w:rsid w:val="00D805B2"/>
    <w:rsid w:val="00D806E7"/>
    <w:rsid w:val="00D81849"/>
    <w:rsid w:val="00D818B5"/>
    <w:rsid w:val="00D82AF0"/>
    <w:rsid w:val="00D8396D"/>
    <w:rsid w:val="00D854F3"/>
    <w:rsid w:val="00D85A93"/>
    <w:rsid w:val="00D85CE7"/>
    <w:rsid w:val="00D86A1B"/>
    <w:rsid w:val="00D87299"/>
    <w:rsid w:val="00D90284"/>
    <w:rsid w:val="00D91227"/>
    <w:rsid w:val="00D91753"/>
    <w:rsid w:val="00D923C5"/>
    <w:rsid w:val="00D92A13"/>
    <w:rsid w:val="00D93BC7"/>
    <w:rsid w:val="00D93C61"/>
    <w:rsid w:val="00D945F1"/>
    <w:rsid w:val="00D94721"/>
    <w:rsid w:val="00D94AA7"/>
    <w:rsid w:val="00D975A0"/>
    <w:rsid w:val="00D97A7E"/>
    <w:rsid w:val="00DA0750"/>
    <w:rsid w:val="00DA1531"/>
    <w:rsid w:val="00DA1698"/>
    <w:rsid w:val="00DA180E"/>
    <w:rsid w:val="00DA1C3F"/>
    <w:rsid w:val="00DA3706"/>
    <w:rsid w:val="00DA3ADC"/>
    <w:rsid w:val="00DA4538"/>
    <w:rsid w:val="00DA6EFC"/>
    <w:rsid w:val="00DA71F9"/>
    <w:rsid w:val="00DA769F"/>
    <w:rsid w:val="00DB011C"/>
    <w:rsid w:val="00DB0B0F"/>
    <w:rsid w:val="00DB0E80"/>
    <w:rsid w:val="00DB2A0D"/>
    <w:rsid w:val="00DB34D1"/>
    <w:rsid w:val="00DB40BC"/>
    <w:rsid w:val="00DB52AB"/>
    <w:rsid w:val="00DB656A"/>
    <w:rsid w:val="00DB69DB"/>
    <w:rsid w:val="00DB7AE8"/>
    <w:rsid w:val="00DC007E"/>
    <w:rsid w:val="00DC1F16"/>
    <w:rsid w:val="00DC2331"/>
    <w:rsid w:val="00DC508B"/>
    <w:rsid w:val="00DC51E1"/>
    <w:rsid w:val="00DC593C"/>
    <w:rsid w:val="00DC5F22"/>
    <w:rsid w:val="00DD0223"/>
    <w:rsid w:val="00DD0541"/>
    <w:rsid w:val="00DD0694"/>
    <w:rsid w:val="00DD1457"/>
    <w:rsid w:val="00DD17F6"/>
    <w:rsid w:val="00DD1FA4"/>
    <w:rsid w:val="00DD2C8C"/>
    <w:rsid w:val="00DD2E73"/>
    <w:rsid w:val="00DD337C"/>
    <w:rsid w:val="00DD52B0"/>
    <w:rsid w:val="00DD558E"/>
    <w:rsid w:val="00DD5655"/>
    <w:rsid w:val="00DD62F7"/>
    <w:rsid w:val="00DD6DD0"/>
    <w:rsid w:val="00DE0614"/>
    <w:rsid w:val="00DE181F"/>
    <w:rsid w:val="00DE19F3"/>
    <w:rsid w:val="00DE1E42"/>
    <w:rsid w:val="00DE2A73"/>
    <w:rsid w:val="00DE3DDE"/>
    <w:rsid w:val="00DE43D8"/>
    <w:rsid w:val="00DE6505"/>
    <w:rsid w:val="00DE6D4C"/>
    <w:rsid w:val="00DE7B2C"/>
    <w:rsid w:val="00DF0EE1"/>
    <w:rsid w:val="00DF37D1"/>
    <w:rsid w:val="00DF3C2F"/>
    <w:rsid w:val="00DF4113"/>
    <w:rsid w:val="00DF417C"/>
    <w:rsid w:val="00DF477F"/>
    <w:rsid w:val="00DF5149"/>
    <w:rsid w:val="00DF5880"/>
    <w:rsid w:val="00DF73FA"/>
    <w:rsid w:val="00DF7DAE"/>
    <w:rsid w:val="00E00225"/>
    <w:rsid w:val="00E014AA"/>
    <w:rsid w:val="00E015DF"/>
    <w:rsid w:val="00E0322D"/>
    <w:rsid w:val="00E039A1"/>
    <w:rsid w:val="00E03A1F"/>
    <w:rsid w:val="00E04249"/>
    <w:rsid w:val="00E04472"/>
    <w:rsid w:val="00E04D24"/>
    <w:rsid w:val="00E053D1"/>
    <w:rsid w:val="00E053FA"/>
    <w:rsid w:val="00E0591F"/>
    <w:rsid w:val="00E06262"/>
    <w:rsid w:val="00E06C6A"/>
    <w:rsid w:val="00E07599"/>
    <w:rsid w:val="00E11DBC"/>
    <w:rsid w:val="00E138C8"/>
    <w:rsid w:val="00E13B6A"/>
    <w:rsid w:val="00E147F4"/>
    <w:rsid w:val="00E14D00"/>
    <w:rsid w:val="00E16337"/>
    <w:rsid w:val="00E16DEC"/>
    <w:rsid w:val="00E1725E"/>
    <w:rsid w:val="00E2048F"/>
    <w:rsid w:val="00E2167C"/>
    <w:rsid w:val="00E22BF7"/>
    <w:rsid w:val="00E22C78"/>
    <w:rsid w:val="00E22D9D"/>
    <w:rsid w:val="00E265A6"/>
    <w:rsid w:val="00E277D4"/>
    <w:rsid w:val="00E277E1"/>
    <w:rsid w:val="00E27B68"/>
    <w:rsid w:val="00E27BE3"/>
    <w:rsid w:val="00E27FD7"/>
    <w:rsid w:val="00E30524"/>
    <w:rsid w:val="00E30F44"/>
    <w:rsid w:val="00E31073"/>
    <w:rsid w:val="00E31565"/>
    <w:rsid w:val="00E31D8B"/>
    <w:rsid w:val="00E31E39"/>
    <w:rsid w:val="00E326D2"/>
    <w:rsid w:val="00E32D73"/>
    <w:rsid w:val="00E335A1"/>
    <w:rsid w:val="00E33990"/>
    <w:rsid w:val="00E3419D"/>
    <w:rsid w:val="00E3619C"/>
    <w:rsid w:val="00E36272"/>
    <w:rsid w:val="00E376CE"/>
    <w:rsid w:val="00E4296B"/>
    <w:rsid w:val="00E42DC4"/>
    <w:rsid w:val="00E433F2"/>
    <w:rsid w:val="00E43E80"/>
    <w:rsid w:val="00E45768"/>
    <w:rsid w:val="00E46B25"/>
    <w:rsid w:val="00E46E7E"/>
    <w:rsid w:val="00E5010B"/>
    <w:rsid w:val="00E52355"/>
    <w:rsid w:val="00E52CE9"/>
    <w:rsid w:val="00E53BC1"/>
    <w:rsid w:val="00E546F1"/>
    <w:rsid w:val="00E5605C"/>
    <w:rsid w:val="00E567EC"/>
    <w:rsid w:val="00E57F7D"/>
    <w:rsid w:val="00E6044A"/>
    <w:rsid w:val="00E627CB"/>
    <w:rsid w:val="00E639A4"/>
    <w:rsid w:val="00E63B08"/>
    <w:rsid w:val="00E64EA1"/>
    <w:rsid w:val="00E65024"/>
    <w:rsid w:val="00E6621E"/>
    <w:rsid w:val="00E70066"/>
    <w:rsid w:val="00E70909"/>
    <w:rsid w:val="00E71002"/>
    <w:rsid w:val="00E72512"/>
    <w:rsid w:val="00E72BAA"/>
    <w:rsid w:val="00E72FF9"/>
    <w:rsid w:val="00E738DD"/>
    <w:rsid w:val="00E73D31"/>
    <w:rsid w:val="00E7476B"/>
    <w:rsid w:val="00E756F1"/>
    <w:rsid w:val="00E803BD"/>
    <w:rsid w:val="00E803EB"/>
    <w:rsid w:val="00E82D77"/>
    <w:rsid w:val="00E840AC"/>
    <w:rsid w:val="00E842D4"/>
    <w:rsid w:val="00E8433A"/>
    <w:rsid w:val="00E84CE5"/>
    <w:rsid w:val="00E8582F"/>
    <w:rsid w:val="00E85CFC"/>
    <w:rsid w:val="00E85E15"/>
    <w:rsid w:val="00E87151"/>
    <w:rsid w:val="00E903C1"/>
    <w:rsid w:val="00E9084A"/>
    <w:rsid w:val="00E90CA0"/>
    <w:rsid w:val="00E91311"/>
    <w:rsid w:val="00E91C14"/>
    <w:rsid w:val="00E91DB0"/>
    <w:rsid w:val="00E9263C"/>
    <w:rsid w:val="00E927D1"/>
    <w:rsid w:val="00E92918"/>
    <w:rsid w:val="00E92E17"/>
    <w:rsid w:val="00E93096"/>
    <w:rsid w:val="00E94C21"/>
    <w:rsid w:val="00E94C42"/>
    <w:rsid w:val="00E95101"/>
    <w:rsid w:val="00E96B94"/>
    <w:rsid w:val="00E96D2D"/>
    <w:rsid w:val="00E973A4"/>
    <w:rsid w:val="00E97946"/>
    <w:rsid w:val="00EA1C95"/>
    <w:rsid w:val="00EA1E27"/>
    <w:rsid w:val="00EA2994"/>
    <w:rsid w:val="00EA33D2"/>
    <w:rsid w:val="00EA4DAD"/>
    <w:rsid w:val="00EA5498"/>
    <w:rsid w:val="00EA6601"/>
    <w:rsid w:val="00EA7BB7"/>
    <w:rsid w:val="00EB061E"/>
    <w:rsid w:val="00EB0BE5"/>
    <w:rsid w:val="00EB0D2D"/>
    <w:rsid w:val="00EB36F4"/>
    <w:rsid w:val="00EB37A1"/>
    <w:rsid w:val="00EB427C"/>
    <w:rsid w:val="00EB5291"/>
    <w:rsid w:val="00EB58CF"/>
    <w:rsid w:val="00EB67B5"/>
    <w:rsid w:val="00EB74C9"/>
    <w:rsid w:val="00EC02E9"/>
    <w:rsid w:val="00EC07F8"/>
    <w:rsid w:val="00EC0E12"/>
    <w:rsid w:val="00EC25B1"/>
    <w:rsid w:val="00EC25B3"/>
    <w:rsid w:val="00EC293F"/>
    <w:rsid w:val="00EC2C3A"/>
    <w:rsid w:val="00EC2EAF"/>
    <w:rsid w:val="00EC5FAA"/>
    <w:rsid w:val="00EC60ED"/>
    <w:rsid w:val="00EC7F8C"/>
    <w:rsid w:val="00ED1B52"/>
    <w:rsid w:val="00ED2EEB"/>
    <w:rsid w:val="00ED3258"/>
    <w:rsid w:val="00ED37D9"/>
    <w:rsid w:val="00ED3B64"/>
    <w:rsid w:val="00ED3C2F"/>
    <w:rsid w:val="00ED3DF4"/>
    <w:rsid w:val="00ED5859"/>
    <w:rsid w:val="00ED5D79"/>
    <w:rsid w:val="00ED75C1"/>
    <w:rsid w:val="00EE0A72"/>
    <w:rsid w:val="00EE1C6F"/>
    <w:rsid w:val="00EE200B"/>
    <w:rsid w:val="00EE2F90"/>
    <w:rsid w:val="00EE2FB2"/>
    <w:rsid w:val="00EE2FC7"/>
    <w:rsid w:val="00EE31A5"/>
    <w:rsid w:val="00EE3866"/>
    <w:rsid w:val="00EE3BFF"/>
    <w:rsid w:val="00EE48FE"/>
    <w:rsid w:val="00EE5140"/>
    <w:rsid w:val="00EE71FA"/>
    <w:rsid w:val="00EE787D"/>
    <w:rsid w:val="00EF0C84"/>
    <w:rsid w:val="00EF0CCA"/>
    <w:rsid w:val="00EF12F8"/>
    <w:rsid w:val="00EF1A56"/>
    <w:rsid w:val="00EF2D3E"/>
    <w:rsid w:val="00EF60AD"/>
    <w:rsid w:val="00EF65DB"/>
    <w:rsid w:val="00EF6A34"/>
    <w:rsid w:val="00EF6C73"/>
    <w:rsid w:val="00EF6E41"/>
    <w:rsid w:val="00EF77F3"/>
    <w:rsid w:val="00F00154"/>
    <w:rsid w:val="00F00745"/>
    <w:rsid w:val="00F0116C"/>
    <w:rsid w:val="00F01CBE"/>
    <w:rsid w:val="00F0294D"/>
    <w:rsid w:val="00F03857"/>
    <w:rsid w:val="00F03FDD"/>
    <w:rsid w:val="00F042DD"/>
    <w:rsid w:val="00F0640A"/>
    <w:rsid w:val="00F06E6F"/>
    <w:rsid w:val="00F07754"/>
    <w:rsid w:val="00F07FD8"/>
    <w:rsid w:val="00F107CE"/>
    <w:rsid w:val="00F10EC0"/>
    <w:rsid w:val="00F10F57"/>
    <w:rsid w:val="00F11044"/>
    <w:rsid w:val="00F11F4E"/>
    <w:rsid w:val="00F128F7"/>
    <w:rsid w:val="00F12961"/>
    <w:rsid w:val="00F1410D"/>
    <w:rsid w:val="00F14818"/>
    <w:rsid w:val="00F15869"/>
    <w:rsid w:val="00F173FB"/>
    <w:rsid w:val="00F21902"/>
    <w:rsid w:val="00F21A34"/>
    <w:rsid w:val="00F235F0"/>
    <w:rsid w:val="00F2422A"/>
    <w:rsid w:val="00F26664"/>
    <w:rsid w:val="00F27432"/>
    <w:rsid w:val="00F2764F"/>
    <w:rsid w:val="00F3144B"/>
    <w:rsid w:val="00F331BC"/>
    <w:rsid w:val="00F3431B"/>
    <w:rsid w:val="00F3490C"/>
    <w:rsid w:val="00F349A8"/>
    <w:rsid w:val="00F3738C"/>
    <w:rsid w:val="00F3762F"/>
    <w:rsid w:val="00F37A3A"/>
    <w:rsid w:val="00F37F77"/>
    <w:rsid w:val="00F40515"/>
    <w:rsid w:val="00F40994"/>
    <w:rsid w:val="00F409DB"/>
    <w:rsid w:val="00F4159D"/>
    <w:rsid w:val="00F43BA5"/>
    <w:rsid w:val="00F43E11"/>
    <w:rsid w:val="00F43F06"/>
    <w:rsid w:val="00F44F1E"/>
    <w:rsid w:val="00F47B10"/>
    <w:rsid w:val="00F50205"/>
    <w:rsid w:val="00F5082C"/>
    <w:rsid w:val="00F5188B"/>
    <w:rsid w:val="00F519C6"/>
    <w:rsid w:val="00F52375"/>
    <w:rsid w:val="00F52895"/>
    <w:rsid w:val="00F54466"/>
    <w:rsid w:val="00F54BB6"/>
    <w:rsid w:val="00F550AD"/>
    <w:rsid w:val="00F5635B"/>
    <w:rsid w:val="00F6078D"/>
    <w:rsid w:val="00F60B9D"/>
    <w:rsid w:val="00F6116D"/>
    <w:rsid w:val="00F61CA9"/>
    <w:rsid w:val="00F620D6"/>
    <w:rsid w:val="00F631C3"/>
    <w:rsid w:val="00F6334A"/>
    <w:rsid w:val="00F64C2B"/>
    <w:rsid w:val="00F64CE2"/>
    <w:rsid w:val="00F66584"/>
    <w:rsid w:val="00F66DE2"/>
    <w:rsid w:val="00F67EF8"/>
    <w:rsid w:val="00F71D6D"/>
    <w:rsid w:val="00F7286B"/>
    <w:rsid w:val="00F72902"/>
    <w:rsid w:val="00F72B92"/>
    <w:rsid w:val="00F72CAE"/>
    <w:rsid w:val="00F730C4"/>
    <w:rsid w:val="00F73EF1"/>
    <w:rsid w:val="00F74103"/>
    <w:rsid w:val="00F747A2"/>
    <w:rsid w:val="00F74E26"/>
    <w:rsid w:val="00F7610E"/>
    <w:rsid w:val="00F76367"/>
    <w:rsid w:val="00F7684C"/>
    <w:rsid w:val="00F76FC7"/>
    <w:rsid w:val="00F805FA"/>
    <w:rsid w:val="00F814FC"/>
    <w:rsid w:val="00F81957"/>
    <w:rsid w:val="00F82DB3"/>
    <w:rsid w:val="00F83342"/>
    <w:rsid w:val="00F83568"/>
    <w:rsid w:val="00F83F45"/>
    <w:rsid w:val="00F85C0B"/>
    <w:rsid w:val="00F861B9"/>
    <w:rsid w:val="00F86A63"/>
    <w:rsid w:val="00F90C90"/>
    <w:rsid w:val="00F9133D"/>
    <w:rsid w:val="00F91C8E"/>
    <w:rsid w:val="00F92B2D"/>
    <w:rsid w:val="00F92C92"/>
    <w:rsid w:val="00F9311D"/>
    <w:rsid w:val="00F934EE"/>
    <w:rsid w:val="00F9370F"/>
    <w:rsid w:val="00F96523"/>
    <w:rsid w:val="00F96F6A"/>
    <w:rsid w:val="00F97436"/>
    <w:rsid w:val="00F979B2"/>
    <w:rsid w:val="00F97D0C"/>
    <w:rsid w:val="00F97F97"/>
    <w:rsid w:val="00FA0A9B"/>
    <w:rsid w:val="00FA20D1"/>
    <w:rsid w:val="00FA28B1"/>
    <w:rsid w:val="00FA327A"/>
    <w:rsid w:val="00FA32F2"/>
    <w:rsid w:val="00FA3D3A"/>
    <w:rsid w:val="00FA47F5"/>
    <w:rsid w:val="00FA4909"/>
    <w:rsid w:val="00FA542F"/>
    <w:rsid w:val="00FA6851"/>
    <w:rsid w:val="00FA6BCB"/>
    <w:rsid w:val="00FA7435"/>
    <w:rsid w:val="00FA7B3B"/>
    <w:rsid w:val="00FB0095"/>
    <w:rsid w:val="00FB0697"/>
    <w:rsid w:val="00FB0A7A"/>
    <w:rsid w:val="00FB180A"/>
    <w:rsid w:val="00FB1EA3"/>
    <w:rsid w:val="00FB2207"/>
    <w:rsid w:val="00FB2E1A"/>
    <w:rsid w:val="00FB50D5"/>
    <w:rsid w:val="00FB5D52"/>
    <w:rsid w:val="00FB617D"/>
    <w:rsid w:val="00FB61C8"/>
    <w:rsid w:val="00FB6F12"/>
    <w:rsid w:val="00FC01EC"/>
    <w:rsid w:val="00FC08AD"/>
    <w:rsid w:val="00FC08FD"/>
    <w:rsid w:val="00FC0A42"/>
    <w:rsid w:val="00FC0E40"/>
    <w:rsid w:val="00FC15DA"/>
    <w:rsid w:val="00FC17E8"/>
    <w:rsid w:val="00FC266D"/>
    <w:rsid w:val="00FC2992"/>
    <w:rsid w:val="00FC38B4"/>
    <w:rsid w:val="00FC59B9"/>
    <w:rsid w:val="00FC61CA"/>
    <w:rsid w:val="00FC6A08"/>
    <w:rsid w:val="00FC6BAB"/>
    <w:rsid w:val="00FC7E7A"/>
    <w:rsid w:val="00FC7FAB"/>
    <w:rsid w:val="00FD0CEC"/>
    <w:rsid w:val="00FD0EE2"/>
    <w:rsid w:val="00FD1146"/>
    <w:rsid w:val="00FD28EC"/>
    <w:rsid w:val="00FD3600"/>
    <w:rsid w:val="00FD37CC"/>
    <w:rsid w:val="00FD3B3B"/>
    <w:rsid w:val="00FD3B6B"/>
    <w:rsid w:val="00FD5045"/>
    <w:rsid w:val="00FD68FF"/>
    <w:rsid w:val="00FD7F2D"/>
    <w:rsid w:val="00FE0B54"/>
    <w:rsid w:val="00FE1E29"/>
    <w:rsid w:val="00FE1F7D"/>
    <w:rsid w:val="00FE3200"/>
    <w:rsid w:val="00FE3496"/>
    <w:rsid w:val="00FE3824"/>
    <w:rsid w:val="00FE5B55"/>
    <w:rsid w:val="00FE5BE4"/>
    <w:rsid w:val="00FE63E1"/>
    <w:rsid w:val="00FE6529"/>
    <w:rsid w:val="00FE658C"/>
    <w:rsid w:val="00FE690C"/>
    <w:rsid w:val="00FE721F"/>
    <w:rsid w:val="00FE7BF4"/>
    <w:rsid w:val="00FF043E"/>
    <w:rsid w:val="00FF083D"/>
    <w:rsid w:val="00FF0C8A"/>
    <w:rsid w:val="00FF36CB"/>
    <w:rsid w:val="00FF39C0"/>
    <w:rsid w:val="00FF4DE2"/>
    <w:rsid w:val="00FF5AA9"/>
    <w:rsid w:val="00FF5BD7"/>
    <w:rsid w:val="00FF61F2"/>
    <w:rsid w:val="00FF62B1"/>
    <w:rsid w:val="00FF6FE5"/>
    <w:rsid w:val="00FF7287"/>
    <w:rsid w:val="00FF7298"/>
    <w:rsid w:val="00FF7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F62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E3A74"/>
    <w:pPr>
      <w:ind w:left="720"/>
      <w:contextualSpacing/>
    </w:pPr>
  </w:style>
  <w:style w:type="paragraph" w:styleId="NormalWeb">
    <w:name w:val="Normal (Web)"/>
    <w:basedOn w:val="Normal"/>
    <w:uiPriority w:val="99"/>
    <w:rsid w:val="00D656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6B1314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58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837</TotalTime>
  <Pages>4</Pages>
  <Words>1434</Words>
  <Characters>8180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 ЦВР</dc:creator>
  <cp:keywords/>
  <dc:description/>
  <cp:lastModifiedBy>Metod</cp:lastModifiedBy>
  <cp:revision>55</cp:revision>
  <dcterms:created xsi:type="dcterms:W3CDTF">2017-12-13T11:24:00Z</dcterms:created>
  <dcterms:modified xsi:type="dcterms:W3CDTF">2018-12-04T09:04:00Z</dcterms:modified>
</cp:coreProperties>
</file>